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EC8" w:rsidRDefault="00BF7EC8">
      <w:pPr>
        <w:pStyle w:val="BodyText"/>
        <w:rPr>
          <w:rFonts w:ascii="Times New Roman"/>
          <w:b w:val="0"/>
          <w:sz w:val="36"/>
        </w:rPr>
      </w:pPr>
    </w:p>
    <w:p w:rsidR="00BF7EC8" w:rsidRDefault="00BF7EC8">
      <w:pPr>
        <w:pStyle w:val="BodyText"/>
        <w:rPr>
          <w:rFonts w:ascii="Times New Roman"/>
          <w:b w:val="0"/>
          <w:sz w:val="36"/>
        </w:rPr>
      </w:pPr>
    </w:p>
    <w:p w:rsidR="00BF7EC8" w:rsidRDefault="00BF7EC8">
      <w:pPr>
        <w:pStyle w:val="BodyText"/>
        <w:rPr>
          <w:rFonts w:ascii="Times New Roman"/>
          <w:b w:val="0"/>
          <w:sz w:val="36"/>
        </w:rPr>
      </w:pPr>
      <w:r>
        <w:rPr>
          <w:noProof/>
          <w:lang w:val="en-US"/>
        </w:rPr>
        <w:pict>
          <v:group id="docshapegroup30" o:spid="_x0000_s1026" style="position:absolute;margin-left:55.1pt;margin-top:98pt;width:1093.8pt;height:699.15pt;z-index:-251656704;mso-position-horizontal-relative:page;mso-position-vertical-relative:page" coordorigin="1049,2040" coordsize="21876,1398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1" o:spid="_x0000_s1027" type="#_x0000_t75" style="position:absolute;left:1395;top:2040;width:1205;height:1229">
              <v:imagedata r:id="rId4" o:title=""/>
            </v:shape>
            <v:rect id="docshape32" o:spid="_x0000_s1028" style="position:absolute;left:5215;top:3400;width:12588;height:1248" fillcolor="#00a833" stroked="f"/>
            <v:rect id="docshape33" o:spid="_x0000_s1029" style="position:absolute;left:5215;top:3400;width:12588;height:1248" filled="f" strokecolor="#f6f9d4" strokeweight=".24pt"/>
            <v:rect id="docshape34" o:spid="_x0000_s1030" style="position:absolute;left:1077;top:5671;width:2379;height:60" fillcolor="#168252" stroked="f"/>
            <v:shape id="docshape35" o:spid="_x0000_s1031" style="position:absolute;left:1048;top:5700;width:60;height:10320" coordorigin="1049,5700" coordsize="60,10320" path="m1109,16020r-58,l1049,5700r57,l1109,16020xe" fillcolor="#059a2d" stroked="f">
              <v:path arrowok="t"/>
            </v:shape>
            <v:rect id="docshape36" o:spid="_x0000_s1032" style="position:absolute;left:14469;top:5155;width:3456;height:1088" fillcolor="#5db81d" stroked="f"/>
            <v:rect id="docshape37" o:spid="_x0000_s1033" style="position:absolute;left:14469;top:5155;width:3456;height:1088" filled="f" strokecolor="#f6f9d4" strokeweight=".24pt"/>
            <v:shape id="docshape38" o:spid="_x0000_s1034" style="position:absolute;left:5822;top:4612;width:216;height:545" coordorigin="5822,4613" coordsize="216,545" path="m5930,5158l5822,5021r53,l5875,4613r111,l5986,5021r52,l5930,5158xe" fillcolor="#5db81d" stroked="f">
              <v:path arrowok="t"/>
            </v:shape>
            <v:shape id="docshape39" o:spid="_x0000_s1035" style="position:absolute;left:5822;top:4612;width:216;height:545" coordorigin="5822,4613" coordsize="216,545" path="m5986,4613r,408l6038,5021r-108,137l5822,5021r53,l5875,4613r111,e" filled="f" strokecolor="#f6f9d4" strokeweight=".24pt">
              <v:path arrowok="t"/>
            </v:shape>
            <v:shape id="docshape40" o:spid="_x0000_s1036" style="position:absolute;left:11877;top:4612;width:216;height:545" coordorigin="11878,4613" coordsize="216,545" path="m11986,5158r-108,-137l11930,5021r,-408l12038,4613r,408l12094,5021r-108,137xe" fillcolor="#5db81d" stroked="f">
              <v:path arrowok="t"/>
            </v:shape>
            <v:shape id="docshape41" o:spid="_x0000_s1037" style="position:absolute;left:11877;top:4612;width:216;height:545" coordorigin="11878,4613" coordsize="216,545" path="m11930,4613r,408l11878,5021r108,137l12094,5021r-56,l12038,4613r-108,e" filled="f" strokecolor="#f6f9d4" strokeweight=".24pt">
              <v:path arrowok="t"/>
            </v:shape>
            <v:shape id="docshape42" o:spid="_x0000_s1038" style="position:absolute;left:16197;top:4612;width:216;height:545" coordorigin="16198,4613" coordsize="216,545" path="m16306,5158r-108,-137l16253,5021r,-408l16361,4613r,408l16414,5021r-108,137xe" fillcolor="#5db81d" stroked="f">
              <v:path arrowok="t"/>
            </v:shape>
            <v:shape id="docshape43" o:spid="_x0000_s1039" style="position:absolute;left:16197;top:4612;width:216;height:545" coordorigin="16198,4613" coordsize="216,545" path="m16253,4613r,408l16198,5021r108,137l16414,5021r-53,l16361,4613r-108,e" filled="f" strokecolor="#f6f9d4" strokeweight=".24pt">
              <v:path arrowok="t"/>
            </v:shape>
            <v:rect id="docshape44" o:spid="_x0000_s1040" style="position:absolute;left:1725;top:9772;width:3027;height:970" fillcolor="#77bc64" stroked="f"/>
            <v:rect id="docshape45" o:spid="_x0000_s1041" style="position:absolute;left:1725;top:9772;width:3027;height:970" filled="f" strokecolor="#f6f9d4" strokeweight=".24pt"/>
            <v:rect id="docshape46" o:spid="_x0000_s1042" style="position:absolute;left:5397;top:10044;width:3456;height:816" fillcolor="#77bc64" stroked="f"/>
            <v:rect id="docshape47" o:spid="_x0000_s1043" style="position:absolute;left:5397;top:10044;width:3456;height:816" filled="f" strokecolor="#f6f9d4" strokeweight=".24pt"/>
            <v:rect id="docshape48" o:spid="_x0000_s1044" style="position:absolute;left:9712;top:5700;width:60;height:8691" fillcolor="#059a2d" stroked="f"/>
            <v:rect id="docshape49" o:spid="_x0000_s1045" style="position:absolute;left:9710;top:5671;width:648;height:60" fillcolor="#168252" stroked="f"/>
            <v:shape id="docshape50" o:spid="_x0000_s1046" style="position:absolute;left:9741;top:7058;width:648;height:272" coordorigin="9742,7058" coordsize="648,272" path="m10226,7330r,-68l9742,7262r,-136l10226,7126r,-68l10390,7193r-164,137xe" fillcolor="#5db81d" stroked="f">
              <v:path arrowok="t"/>
            </v:shape>
            <v:shape id="docshape51" o:spid="_x0000_s1047" style="position:absolute;left:9741;top:7058;width:648;height:272" coordorigin="9742,7058" coordsize="648,272" path="m9742,7126r484,l10226,7058r164,135l10226,7330r,-68l9742,7262r,-136e" filled="f" strokecolor="#f6f9d4" strokeweight=".24pt">
              <v:path arrowok="t"/>
            </v:shape>
            <v:shape id="docshape52" o:spid="_x0000_s1048" style="position:absolute;left:9763;top:10586;width:627;height:274" coordorigin="9763,10586" coordsize="627,274" path="m10234,10860r,-70l9763,10790r,-134l10234,10656r,-70l10390,10723r-156,137xe" fillcolor="#5db81d" stroked="f">
              <v:path arrowok="t"/>
            </v:shape>
            <v:shape id="docshape53" o:spid="_x0000_s1049" style="position:absolute;left:9763;top:10586;width:627;height:274" coordorigin="9763,10586" coordsize="627,274" path="m9763,10656r471,l10234,10586r156,137l10234,10860r,-70l9763,10790r,-134e" filled="f" strokecolor="#f6f9d4" strokeweight=".24pt">
              <v:path arrowok="t"/>
            </v:shape>
            <v:shape id="docshape54" o:spid="_x0000_s1050" style="position:absolute;left:9741;top:11673;width:648;height:272" coordorigin="9742,11674" coordsize="648,272" path="m10226,11945r,-67l9742,11878r,-137l10226,11741r,-67l10390,11810r-164,135xe" fillcolor="#5db81d" stroked="f">
              <v:path arrowok="t"/>
            </v:shape>
            <v:shape id="docshape55" o:spid="_x0000_s1051" style="position:absolute;left:9741;top:11673;width:648;height:272" coordorigin="9742,11674" coordsize="648,272" path="m9742,11741r484,l10226,11674r164,136l10226,11945r,-67l9742,11878r,-137e" filled="f" strokecolor="#f6f9d4" strokeweight=".24pt">
              <v:path arrowok="t"/>
            </v:shape>
            <v:shape id="docshape56" o:spid="_x0000_s1052" style="position:absolute;left:9741;top:12760;width:648;height:272" coordorigin="9742,12761" coordsize="648,272" path="m10226,13032r,-67l9742,12965r,-137l10226,12828r,-67l10390,12895r-164,137xe" fillcolor="#5db81d" stroked="f">
              <v:path arrowok="t"/>
            </v:shape>
            <v:shape id="docshape57" o:spid="_x0000_s1053" style="position:absolute;left:9741;top:12760;width:648;height:272" coordorigin="9742,12761" coordsize="648,272" path="m9742,12828r484,l10226,12761r164,134l10226,13032r,-67l9742,12965r,-137e" filled="f" strokecolor="#f6f9d4" strokeweight=".24pt">
              <v:path arrowok="t"/>
            </v:shape>
            <v:shape id="docshape58" o:spid="_x0000_s1054" style="position:absolute;left:9741;top:14116;width:648;height:274" coordorigin="9742,14117" coordsize="648,274" path="m10226,14390r,-69l9742,14321r,-135l10226,14186r,-69l10390,14254r-164,136xe" fillcolor="#5db81d" stroked="f">
              <v:path arrowok="t"/>
            </v:shape>
            <v:shape id="docshape59" o:spid="_x0000_s1055" style="position:absolute;left:9741;top:14116;width:648;height:274" coordorigin="9742,14117" coordsize="648,274" path="m9742,14186r484,l10226,14117r164,137l10226,14390r,-69l9742,14321r,-135e" filled="f" strokecolor="#f6f9d4" strokeweight=".24pt">
              <v:path arrowok="t"/>
            </v:shape>
            <v:shape id="docshape60" o:spid="_x0000_s1056" type="#_x0000_t75" style="position:absolute;left:11875;top:7598;width:221;height:276">
              <v:imagedata r:id="rId5" o:title=""/>
            </v:shape>
            <v:shape id="docshape61" o:spid="_x0000_s1057" type="#_x0000_t75" style="position:absolute;left:11875;top:14656;width:221;height:279">
              <v:imagedata r:id="rId6" o:title=""/>
            </v:shape>
            <v:shape id="docshape62" o:spid="_x0000_s1058" type="#_x0000_t75" style="position:absolute;left:11875;top:8685;width:221;height:276">
              <v:imagedata r:id="rId5" o:title=""/>
            </v:shape>
            <v:shape id="docshape63" o:spid="_x0000_s1059" style="position:absolute;left:22864;top:4536;width:60;height:11170" coordorigin="22865,4536" coordsize="60,11170" path="m22925,15706r-58,l22865,4536r57,l22925,15706xe" fillcolor="#059a2d" stroked="f">
              <v:path arrowok="t"/>
            </v:shape>
            <v:rect id="docshape64" o:spid="_x0000_s1060" style="position:absolute;left:17800;top:4507;width:5096;height:60" fillcolor="#168252" stroked="f"/>
            <v:shape id="docshape65" o:spid="_x0000_s1061" style="position:absolute;left:1293;top:6508;width:12747;height:5710" coordorigin="1294,6509" coordsize="12747,5710" o:spt="100" adj="0,,0" path="m1294,8688r2,3530m9070,8688r-7776,m1294,12216r7778,2m10150,6514r3890,2m14038,6514r2,3532m10150,10039r2,-3530m10150,10044r3890,2e" filled="f" strokecolor="#00a833" strokeweight=".24pt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docshape66" o:spid="_x0000_s1062" style="position:absolute;left:16190;top:7600;width:219;height:545" coordorigin="16190,7601" coordsize="219,545" path="m16298,8146r-108,-137l16246,8009r,-408l16354,7601r,408l16409,8009r-111,137xe" fillcolor="#80d41a" stroked="f">
              <v:path arrowok="t"/>
            </v:shape>
            <v:shape id="docshape67" o:spid="_x0000_s1063" style="position:absolute;left:16190;top:7600;width:219;height:545" coordorigin="16190,7601" coordsize="219,545" path="m16354,7601r,408l16409,8009r-111,137l16190,8009r56,l16246,7601r108,e" filled="f" strokecolor="#f6f9d4" strokeweight=".24pt">
              <v:path arrowok="t"/>
            </v:shape>
            <v:line id="_x0000_s1064" style="position:absolute" from="18624,12216" to="18624,14662" strokecolor="#00a833" strokeweight=".24pt"/>
            <v:shape id="docshape68" o:spid="_x0000_s1065" style="position:absolute;left:1077;top:6787;width:651;height:272" coordorigin="1078,6787" coordsize="651,272" path="m1565,7058r,-67l1078,6991r,-137l1565,6854r,-67l1728,6922r-163,136xe" fillcolor="#5db81d" stroked="f">
              <v:path arrowok="t"/>
            </v:shape>
            <v:shape id="docshape69" o:spid="_x0000_s1066" style="position:absolute;left:1077;top:6787;width:651;height:272" coordorigin="1078,6787" coordsize="651,272" path="m1078,6854r487,l1565,6787r163,135l1565,7058r,-67l1078,6991r,-137e" filled="f" strokecolor="#f6f9d4" strokeweight=".24pt">
              <v:path arrowok="t"/>
            </v:shape>
            <v:shape id="docshape70" o:spid="_x0000_s1067" style="position:absolute;left:1077;top:7872;width:651;height:274" coordorigin="1078,7872" coordsize="651,274" path="m1565,8146r,-70l1078,8076r,-134l1565,7942r,-70l1728,8009r-163,137xe" fillcolor="#5db81d" stroked="f">
              <v:path arrowok="t"/>
            </v:shape>
            <v:shape id="docshape71" o:spid="_x0000_s1068" style="position:absolute;left:1077;top:7872;width:651;height:274" coordorigin="1078,7872" coordsize="651,274" path="m1078,7942r487,l1565,7872r163,137l1565,8146r,-70l1078,8076r,-134e" filled="f" strokecolor="#f6f9d4" strokeweight=".24pt">
              <v:path arrowok="t"/>
            </v:shape>
            <v:shape id="docshape72" o:spid="_x0000_s1069" style="position:absolute;left:4737;top:10070;width:668;height:274" coordorigin="4738,10070" coordsize="668,274" path="m5239,10344r,-70l4738,10274r,-134l5239,10140r,-70l5405,10207r-166,137xe" fillcolor="#3faf46" stroked="f">
              <v:path arrowok="t"/>
            </v:shape>
            <v:shape id="docshape73" o:spid="_x0000_s1070" style="position:absolute;left:4737;top:10070;width:668;height:274" coordorigin="4738,10070" coordsize="668,274" path="m4738,10140r501,l5239,10070r166,137l5239,10344r,-70l4738,10274r,-134e" filled="f" strokecolor="#f6f9d4" strokeweight=".24pt">
              <v:path arrowok="t"/>
            </v:shape>
            <v:shape id="docshape74" o:spid="_x0000_s1071" style="position:absolute;left:1077;top:10070;width:651;height:274" coordorigin="1078,10070" coordsize="651,274" path="m1565,10344r,-70l1078,10274r,-134l1565,10140r,-70l1728,10207r-163,137xe" fillcolor="#5db81d" stroked="f">
              <v:path arrowok="t"/>
            </v:shape>
            <v:shape id="docshape75" o:spid="_x0000_s1072" style="position:absolute;left:1077;top:10070;width:651;height:274" coordorigin="1078,10070" coordsize="651,274" path="m1078,10140r487,l1565,10070r163,137l1565,10344r,-70l1078,10274r,-134e" filled="f" strokecolor="#f6f9d4" strokeweight=".24pt">
              <v:path arrowok="t"/>
            </v:shape>
            <v:shape id="docshape76" o:spid="_x0000_s1073" style="position:absolute;left:1077;top:13845;width:651;height:272" coordorigin="1078,13846" coordsize="651,272" path="m1565,14117r,-67l1078,14050r,-137l1565,13913r,-67l1728,13982r-163,135xe" fillcolor="#3faf46" stroked="f">
              <v:path arrowok="t"/>
            </v:shape>
            <v:shape id="docshape77" o:spid="_x0000_s1074" style="position:absolute;left:1077;top:13845;width:651;height:272" coordorigin="1078,13846" coordsize="651,272" path="m1078,13913r487,l1565,13846r163,136l1565,14117r,-67l1078,14050r,-137e" filled="f" strokecolor="#f6f9d4" strokeweight=".24pt">
              <v:path arrowok="t"/>
            </v:shape>
            <v:shape id="docshape78" o:spid="_x0000_s1075" style="position:absolute;left:1077;top:13303;width:4320;height:272" coordorigin="1078,13303" coordsize="4320,272" path="m4318,13574r,-67l1078,13507r,-137l4318,13370r,-67l5398,13440r-1080,134xe" fillcolor="#3faf46" stroked="f">
              <v:path arrowok="t"/>
            </v:shape>
            <v:shape id="docshape79" o:spid="_x0000_s1076" style="position:absolute;left:1077;top:13303;width:4320;height:272" coordorigin="1078,13303" coordsize="4320,272" path="m1078,13370r3240,l4318,13303r1080,137l4318,13574r,-67l1078,13507r,-137e" filled="f" strokecolor="#f6f9d4" strokeweight=".24pt">
              <v:path arrowok="t"/>
            </v:shape>
            <v:shape id="docshape80" o:spid="_x0000_s1077" style="position:absolute;left:1077;top:14932;width:651;height:272" coordorigin="1078,14933" coordsize="651,272" path="m1565,15204r,-67l1078,15137r,-137l1565,15000r,-67l1728,15070r-163,134xe" fillcolor="#3faf46" stroked="f">
              <v:path arrowok="t"/>
            </v:shape>
            <v:shape id="docshape81" o:spid="_x0000_s1078" style="position:absolute;left:1077;top:14932;width:651;height:272" coordorigin="1078,14933" coordsize="651,272" path="m1078,15000r487,l1565,14933r163,137l1565,15204r,-67l1078,15137r,-137e" filled="f" strokecolor="#f6f9d4" strokeweight=".24pt">
              <v:path arrowok="t"/>
            </v:shape>
            <v:shape id="docshape82" o:spid="_x0000_s1079" style="position:absolute;left:18573;top:12216;width:4323;height:2446" coordorigin="18574,12216" coordsize="4323,2446" o:spt="100" adj="0,,0" path="m18574,12216r3890,2m22894,12216r2,2446m18624,14662r3888,e" filled="f" strokecolor="#00a833" strokeweight=".24pt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docshape83" o:spid="_x0000_s1080" type="#_x0000_t75" style="position:absolute;left:20299;top:13300;width:221;height:276">
              <v:imagedata r:id="rId7" o:title=""/>
            </v:shape>
            <v:shape id="docshape84" o:spid="_x0000_s1081" style="position:absolute;left:22245;top:5700;width:651;height:272" coordorigin="22246,5700" coordsize="651,272" path="m22409,5971r-163,-137l22409,5700r,67l22896,5767r,137l22409,5904r,67xe" fillcolor="#5db81d" stroked="f">
              <v:path arrowok="t"/>
            </v:shape>
            <v:shape id="docshape85" o:spid="_x0000_s1082" style="position:absolute;left:22245;top:5700;width:651;height:272" coordorigin="22246,5700" coordsize="651,272" path="m22896,5767r-487,l22409,5700r-163,134l22409,5971r,-67l22896,5904r,-137e" filled="f" strokecolor="#f6f9d4" strokeweight=".24pt">
              <v:path arrowok="t"/>
            </v:shape>
            <v:shape id="docshape86" o:spid="_x0000_s1083" style="position:absolute;left:22245;top:7058;width:651;height:272" coordorigin="22246,7058" coordsize="651,272" path="m22409,7330r-163,-137l22409,7058r,68l22896,7126r,136l22409,7262r,68xe" fillcolor="#5db81d" stroked="f">
              <v:path arrowok="t"/>
            </v:shape>
            <v:shape id="docshape87" o:spid="_x0000_s1084" style="position:absolute;left:22245;top:7058;width:651;height:272" coordorigin="22246,7058" coordsize="651,272" path="m22896,7262r-487,l22409,7330r-163,-137l22409,7058r,68l22896,7126r,136e" filled="f" strokecolor="#f6f9d4" strokeweight=".24pt">
              <v:path arrowok="t"/>
            </v:shape>
            <v:shape id="docshape88" o:spid="_x0000_s1085" style="position:absolute;left:22245;top:8203;width:651;height:214" coordorigin="22246,8203" coordsize="651,214" path="m22409,8417r-163,-108l22409,8203r,53l22896,8256r,106l22409,8362r,55xe" fillcolor="#5db81d" stroked="f">
              <v:path arrowok="t"/>
            </v:shape>
            <v:shape id="docshape89" o:spid="_x0000_s1086" style="position:absolute;left:22245;top:8203;width:651;height:214" coordorigin="22246,8203" coordsize="651,214" path="m22896,8256r-487,l22409,8203r-163,106l22409,8417r,-55l22896,8362r,-106e" filled="f" strokecolor="#f6f9d4" strokeweight=".24pt">
              <v:path arrowok="t"/>
            </v:shape>
            <v:shape id="docshape90" o:spid="_x0000_s1087" style="position:absolute;left:22245;top:9230;width:651;height:272" coordorigin="22246,9230" coordsize="651,272" path="m22409,9502r-163,-137l22409,9230r,68l22896,9298r,136l22409,9434r,68xe" fillcolor="#5db81d" stroked="f">
              <v:path arrowok="t"/>
            </v:shape>
            <v:shape id="docshape91" o:spid="_x0000_s1088" style="position:absolute;left:22245;top:9230;width:651;height:272" coordorigin="22246,9230" coordsize="651,272" path="m22896,9298r-487,l22409,9230r-163,135l22409,9502r,-68l22896,9434r,-136e" filled="f" strokecolor="#f6f9d4" strokeweight=".24pt">
              <v:path arrowok="t"/>
            </v:shape>
            <v:shape id="docshape92" o:spid="_x0000_s1089" style="position:absolute;left:22245;top:10305;width:651;height:154" coordorigin="22246,10306" coordsize="651,154" path="m22409,10459r-163,-77l22409,10306r,38l22896,10344r,77l22409,10421r,38xe" fillcolor="#5db81d" stroked="f">
              <v:path arrowok="t"/>
            </v:shape>
            <v:shape id="docshape93" o:spid="_x0000_s1090" style="position:absolute;left:22245;top:10305;width:651;height:154" coordorigin="22246,10306" coordsize="651,154" path="m22896,10421r-487,l22409,10459r-163,-77l22409,10306r,38l22896,10344r,77e" filled="f" strokecolor="#f6f9d4" strokeweight=".24pt">
              <v:path arrowok="t"/>
            </v:shape>
            <v:shape id="docshape94" o:spid="_x0000_s1091" style="position:absolute;left:22245;top:11402;width:651;height:272" coordorigin="22246,11402" coordsize="651,272" path="m22409,11674r-163,-135l22409,11402r,68l22896,11470r,136l22409,11606r,68xe" fillcolor="#5db81d" stroked="f">
              <v:path arrowok="t"/>
            </v:shape>
            <v:shape id="docshape95" o:spid="_x0000_s1092" style="position:absolute;left:22245;top:11402;width:651;height:272" coordorigin="22246,11402" coordsize="651,272" path="m22896,11470r-487,l22409,11402r-163,137l22409,11674r,-68l22896,11606r,-136e" filled="f" strokecolor="#f6f9d4" strokeweight=".24pt">
              <v:path arrowok="t"/>
            </v:shape>
            <v:shape id="docshape96" o:spid="_x0000_s1093" style="position:absolute;left:22245;top:12760;width:651;height:272" coordorigin="22246,12761" coordsize="651,272" path="m22409,13032r-163,-137l22409,12761r,67l22896,12828r,137l22409,12965r,67xe" fillcolor="#5db81d" stroked="f">
              <v:path arrowok="t"/>
            </v:shape>
            <v:shape id="docshape97" o:spid="_x0000_s1094" style="position:absolute;left:22245;top:12760;width:651;height:272" coordorigin="22246,12761" coordsize="651,272" path="m22896,12828r-487,l22409,12761r-163,134l22409,13032r,-67l22896,12965r,-137e" filled="f" strokecolor="#f6f9d4" strokeweight=".24pt">
              <v:path arrowok="t"/>
            </v:shape>
            <v:shape id="docshape98" o:spid="_x0000_s1095" style="position:absolute;left:22245;top:15204;width:651;height:272" coordorigin="22246,15204" coordsize="651,272" path="m22409,15475r-163,-134l22409,15204r,67l22896,15271r,137l22409,15408r,67xe" fillcolor="#5db81d" stroked="f">
              <v:path arrowok="t"/>
            </v:shape>
            <v:shape id="docshape99" o:spid="_x0000_s1096" style="position:absolute;left:22245;top:15204;width:651;height:272" coordorigin="22246,15204" coordsize="651,272" path="m22896,15271r-487,l22409,15204r-163,137l22409,15475r,-67l22896,15408r,-137e" filled="f" strokecolor="#f6f9d4" strokeweight=".24pt">
              <v:path arrowok="t"/>
            </v:shape>
            <v:shape id="docshape100" o:spid="_x0000_s1097" style="position:absolute;left:10149;top:13574;width:3891;height:2446" coordorigin="10150,13574" coordsize="3891,2446" o:spt="100" adj="0,,0" path="m14038,13574r2,2446m10150,13574r2,2446m10150,16020r3890,m10150,13574r3890,3e" filled="f" strokecolor="#00a833" strokeweight=".24pt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docshape101" o:spid="_x0000_s1098" style="position:absolute;left:4749;top:6787;width:651;height:272" coordorigin="4750,6787" coordsize="651,272" path="m5237,7058r,-67l4750,6991r,-137l5237,6854r,-67l5400,6922r-163,136xe" fillcolor="#5db81d" stroked="f">
              <v:path arrowok="t"/>
            </v:shape>
            <v:shape id="docshape102" o:spid="_x0000_s1099" style="position:absolute;left:4749;top:6787;width:651;height:272" coordorigin="4750,6787" coordsize="651,272" path="m4750,6854r487,l5237,6787r163,135l5237,7058r,-67l4750,6991r,-137e" filled="f" strokecolor="#f6f9d4" strokeweight=".24pt">
              <v:path arrowok="t"/>
            </v:shape>
            <v:shape id="docshape103" o:spid="_x0000_s1100" style="position:absolute;left:4749;top:7872;width:651;height:274" coordorigin="4750,7872" coordsize="651,274" path="m5237,8146r,-70l4750,8076r,-134l5237,7942r,-70l5400,8009r-163,137xe" fillcolor="#5db81d" stroked="f">
              <v:path arrowok="t"/>
            </v:shape>
            <v:shape id="docshape104" o:spid="_x0000_s1101" style="position:absolute;left:4749;top:7872;width:651;height:274" coordorigin="4750,7872" coordsize="651,274" path="m4750,7942r487,l5237,7872r163,137l5237,8146r,-70l4750,8076r,-134e" filled="f" strokecolor="#f6f9d4" strokeweight=".24pt">
              <v:path arrowok="t"/>
            </v:shape>
            <v:shape id="docshape105" o:spid="_x0000_s1102" style="position:absolute;left:1077;top:14390;width:4320;height:272" coordorigin="1078,14390" coordsize="4320,272" path="m4318,14662r,-68l1078,14594r,-136l4318,14458r,-68l5398,14525r-1080,137xe" fillcolor="#3faf46" stroked="f">
              <v:path arrowok="t"/>
            </v:shape>
            <v:shape id="docshape106" o:spid="_x0000_s1103" style="position:absolute;left:1077;top:14390;width:4320;height:272" coordorigin="1078,14390" coordsize="4320,272" path="m1078,14458r3240,l4318,14390r1080,135l4318,14662r,-68l1078,14594r,-136e" filled="f" strokecolor="#f6f9d4" strokeweight=".24pt">
              <v:path arrowok="t"/>
            </v:shape>
            <v:line id="_x0000_s1104" style="position:absolute" from="9070,8688" to="9072,12218" strokecolor="#00a833" strokeweight=".24pt"/>
            <v:shape id="docshape107" o:spid="_x0000_s1105" style="position:absolute;left:4476;top:3808;width:740;height:274" coordorigin="4476,3809" coordsize="740,274" path="m4661,4082l4476,3946r185,-137l4661,3878r554,l5215,4013r-554,l4661,4082xe" fillcolor="#5db81d" stroked="f">
              <v:path arrowok="t"/>
            </v:shape>
            <v:shape id="docshape108" o:spid="_x0000_s1106" style="position:absolute;left:4476;top:3808;width:740;height:274" coordorigin="4476,3809" coordsize="740,274" path="m5215,3878r-554,l4661,3809r-185,137l4661,4082r,-69l5215,4013r,-135e" filled="f" strokecolor="#f6f9d4" strokeweight=".24pt">
              <v:path arrowok="t"/>
            </v:shape>
            <v:shape id="docshape109" o:spid="_x0000_s1107" style="position:absolute;left:18544;top:5700;width:60;height:4347" coordorigin="18545,5700" coordsize="60,4347" path="m18605,10046r-58,l18545,5700r57,l18605,10046xe" fillcolor="#059a2d" stroked="f">
              <v:path arrowok="t"/>
            </v:shape>
            <v:rect id="docshape110" o:spid="_x0000_s1108" style="position:absolute;left:17918;top:5671;width:648;height:60" fillcolor="#168252" stroked="f"/>
            <v:shape id="docshape111" o:spid="_x0000_s1109" style="position:absolute;left:14253;top:6513;width:3891;height:2717" coordorigin="14254,6514" coordsize="3891,2717" o:spt="100" adj="0,,0" path="m14254,6514r3890,2m14254,9230r3890,m18142,6516r2,2714m14254,9230r2,-2716e" filled="f" strokecolor="#00a833" strokeweight=".24pt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docshape112" o:spid="_x0000_s1110" style="position:absolute;left:17925;top:7058;width:651;height:272" coordorigin="17926,7058" coordsize="651,272" path="m18089,7330r-163,-137l18089,7058r,68l18576,7126r,136l18089,7262r,68xe" fillcolor="#5db81d" stroked="f">
              <v:path arrowok="t"/>
            </v:shape>
            <v:shape id="docshape113" o:spid="_x0000_s1111" style="position:absolute;left:17925;top:7058;width:651;height:272" coordorigin="17926,7058" coordsize="651,272" path="m18576,7126r-487,l18089,7058r-163,135l18089,7330r,-68l18576,7262r,-136e" filled="f" strokecolor="#f6f9d4" strokeweight=".24pt">
              <v:path arrowok="t"/>
            </v:shape>
            <v:shape id="docshape114" o:spid="_x0000_s1112" style="position:absolute;left:17925;top:9772;width:651;height:272" coordorigin="17926,9773" coordsize="651,272" path="m18089,10044r-163,-134l18089,9773r,67l18576,9840r,137l18089,9977r,67xe" fillcolor="#5db81d" stroked="f">
              <v:path arrowok="t"/>
            </v:shape>
            <v:shape id="docshape115" o:spid="_x0000_s1113" style="position:absolute;left:17925;top:9772;width:651;height:272" coordorigin="17926,9773" coordsize="651,272" path="m18576,9840r-487,l18089,9773r-163,137l18089,10044r,-67l18576,9977r,-137e" filled="f" strokecolor="#f6f9d4" strokeweight=".24pt">
              <v:path arrowok="t"/>
            </v:shape>
            <v:shape id="docshape116" o:spid="_x0000_s1114" style="position:absolute;left:1077;top:15746;width:4320;height:274" coordorigin="1078,15746" coordsize="4320,274" path="m4318,16020r,-70l1078,15950r,-134l4318,15816r,-70l5398,15883r-1080,137xe" fillcolor="#3faf46" stroked="f">
              <v:path arrowok="t"/>
            </v:shape>
            <v:shape id="docshape117" o:spid="_x0000_s1115" style="position:absolute;left:1077;top:15746;width:4320;height:274" coordorigin="1078,15746" coordsize="4320,274" path="m1078,15816r3240,l4318,15746r1080,137l4318,16020r,-70l1078,15950r,-134e" filled="f" strokecolor="#f6f9d4" strokeweight=".24pt">
              <v:path arrowok="t"/>
            </v:shape>
            <v:shape id="docshape118" o:spid="_x0000_s1116" style="position:absolute;left:1077;top:12760;width:651;height:272" coordorigin="1078,12761" coordsize="651,272" path="m1565,13032r,-67l1078,12965r,-137l1565,12828r,-67l1728,12895r-163,137xe" fillcolor="#3faf46" stroked="f">
              <v:path arrowok="t"/>
            </v:shape>
            <v:shape id="docshape119" o:spid="_x0000_s1117" style="position:absolute;left:1077;top:12760;width:651;height:272" coordorigin="1078,12761" coordsize="651,272" path="m1078,12828r487,l1565,12761r163,134l1565,13032r,-67l1078,12965r,-137e" filled="f" strokecolor="#f6f9d4" strokeweight=".24pt">
              <v:path arrowok="t"/>
            </v:shape>
            <v:shape id="docshape120" o:spid="_x0000_s1118" style="position:absolute;left:4653;top:9326;width:778;height:478" coordorigin="4654,9326" coordsize="778,478" path="m4721,9804r-67,-127l5213,9391r-34,-65l5431,9360r-120,223l5278,9518r-557,286xe" fillcolor="#5db81d" stroked="f">
              <v:path arrowok="t"/>
            </v:shape>
            <v:shape id="docshape121" o:spid="_x0000_s1119" style="position:absolute;left:4653;top:9326;width:778;height:478" coordorigin="4654,9326" coordsize="778,478" path="m4654,9677r559,-286l5179,9326r252,34l5311,9583r-33,-65l4721,9804r-67,-127e" filled="f" strokecolor="#f6f9d4" strokeweight=".24pt">
              <v:path arrowok="t"/>
            </v:shape>
            <v:shape id="docshape122" o:spid="_x0000_s1120" style="position:absolute;left:4658;top:10665;width:797;height:471" coordorigin="4658,10666" coordsize="797,471" path="m5203,11136r31,-65l4658,10795r63,-129l5294,10942r32,-65l5455,11098r-252,38xe" fillcolor="#5db81d" stroked="f">
              <v:path arrowok="t"/>
            </v:shape>
            <v:shape id="docshape123" o:spid="_x0000_s1121" style="position:absolute;left:4658;top:10665;width:797;height:471" coordorigin="4658,10666" coordsize="797,471" path="m4721,10666r573,276l5326,10877r129,221l5203,11136r31,-65l4658,10795r63,-129e" filled="f" strokecolor="#f6f9d4" strokeweight=".24pt">
              <v:path arrowok="t"/>
            </v:shape>
            <v:line id="_x0000_s1122" style="position:absolute" from="22462,12216" to="22464,14662" strokecolor="#00a833" strokeweight=".24pt"/>
            <v:shape id="docshape124" o:spid="_x0000_s1123" style="position:absolute;left:17925;top:14659;width:4968;height:274" coordorigin="17926,14659" coordsize="4968,274" path="m19166,14933r-1240,-137l19166,14659r,70l22894,14729r,134l19166,14863r,70xe" fillcolor="#5db81d" stroked="f">
              <v:path arrowok="t"/>
            </v:shape>
            <v:shape id="docshape125" o:spid="_x0000_s1124" style="position:absolute;left:17925;top:14659;width:4968;height:274" coordorigin="17926,14659" coordsize="4968,274" path="m22894,14729r-3728,l19166,14659r-1240,137l19166,14933r,-70l22894,14863r,-134e" filled="f" strokecolor="#f6f9d4" strokeweight=".24pt">
              <v:path arrowok="t"/>
            </v:shape>
            <v:shape id="docshape126" o:spid="_x0000_s1125" style="position:absolute;left:17800;top:3696;width:651;height:274" coordorigin="17801,3696" coordsize="651,274" path="m18288,3970r,-70l17801,3900r,-134l18288,3766r,-70l18451,3833r-163,137xe" fillcolor="#5db81d" stroked="f">
              <v:path arrowok="t"/>
            </v:shape>
            <v:shape id="docshape127" o:spid="_x0000_s1126" style="position:absolute;left:17800;top:3696;width:651;height:274" coordorigin="17801,3696" coordsize="651,274" path="m17801,3766r487,l18288,3696r163,137l18288,3970r,-70l17801,3900r,-134e" filled="f" strokecolor="#f6f9d4" strokeweight=".24pt">
              <v:path arrowok="t"/>
            </v:shape>
            <v:shape id="docshape128" o:spid="_x0000_s1127" style="position:absolute;left:11904;top:2707;width:216;height:694" coordorigin="11904,2707" coordsize="216,694" path="m12012,3401r-108,-173l11959,3228r,-521l12067,2707r,521l12120,3228r-108,173xe" fillcolor="#5db81d" stroked="f">
              <v:path arrowok="t"/>
            </v:shape>
            <v:shape id="docshape129" o:spid="_x0000_s1128" style="position:absolute;left:11904;top:2707;width:216;height:694" coordorigin="11904,2707" coordsize="216,694" path="m11959,2707r,521l11904,3228r108,173l12120,3228r-53,l12067,2707r-108,e" filled="f" strokecolor="#f6f9d4" strokeweight=".24pt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30" o:spid="_x0000_s1129" type="#_x0000_t202" style="position:absolute;left:10365;top:14932;width:3456;height:814" fillcolor="#3faf46" strokecolor="#f6f9d4" strokeweight=".24pt">
              <v:textbox inset="0,0,0,0">
                <w:txbxContent>
                  <w:p w:rsidR="00BF7EC8" w:rsidRPr="00D85183" w:rsidRDefault="00BF7EC8">
                    <w:pPr>
                      <w:spacing w:before="262"/>
                      <w:ind w:left="463"/>
                      <w:rPr>
                        <w:b/>
                        <w:color w:val="000000"/>
                        <w:sz w:val="24"/>
                      </w:rPr>
                    </w:pPr>
                    <w:r w:rsidRPr="00D85183">
                      <w:rPr>
                        <w:color w:val="000000"/>
                        <w:sz w:val="24"/>
                      </w:rPr>
                      <w:t>Матеріальний</w:t>
                    </w:r>
                    <w:r w:rsidRPr="00D85183">
                      <w:rPr>
                        <w:b/>
                        <w:color w:val="000000"/>
                        <w:spacing w:val="1"/>
                        <w:sz w:val="24"/>
                      </w:rPr>
                      <w:t xml:space="preserve"> </w:t>
                    </w:r>
                    <w:r w:rsidRPr="00D85183">
                      <w:rPr>
                        <w:b/>
                        <w:color w:val="000000"/>
                        <w:spacing w:val="-4"/>
                        <w:sz w:val="24"/>
                      </w:rPr>
                      <w:t>склад</w:t>
                    </w:r>
                  </w:p>
                </w:txbxContent>
              </v:textbox>
            </v:shape>
            <v:shape id="docshape131" o:spid="_x0000_s1130" type="#_x0000_t202" style="position:absolute;left:10389;top:13845;width:3456;height:816" fillcolor="#3faf46" strokecolor="#f6f9d4" strokeweight=".24pt">
              <v:textbox inset="0,0,0,0">
                <w:txbxContent>
                  <w:p w:rsidR="00BF7EC8" w:rsidRPr="00D85183" w:rsidRDefault="00BF7EC8">
                    <w:pPr>
                      <w:spacing w:before="137" w:line="232" w:lineRule="auto"/>
                      <w:ind w:left="331" w:right="415" w:firstLine="146"/>
                      <w:rPr>
                        <w:b/>
                        <w:color w:val="000000"/>
                        <w:sz w:val="24"/>
                      </w:rPr>
                    </w:pPr>
                    <w:r w:rsidRPr="00D85183">
                      <w:rPr>
                        <w:color w:val="000000"/>
                        <w:sz w:val="24"/>
                      </w:rPr>
                      <w:t>Відділ матеріально-</w:t>
                    </w:r>
                    <w:r w:rsidRPr="00D85183">
                      <w:rPr>
                        <w:b/>
                        <w:color w:val="000000"/>
                        <w:spacing w:val="-2"/>
                        <w:sz w:val="24"/>
                      </w:rPr>
                      <w:t>технічного</w:t>
                    </w:r>
                    <w:r w:rsidRPr="00D85183">
                      <w:rPr>
                        <w:b/>
                        <w:color w:val="000000"/>
                        <w:spacing w:val="-15"/>
                        <w:sz w:val="24"/>
                      </w:rPr>
                      <w:t xml:space="preserve"> </w:t>
                    </w:r>
                    <w:r w:rsidRPr="00D85183">
                      <w:rPr>
                        <w:b/>
                        <w:color w:val="000000"/>
                        <w:spacing w:val="-2"/>
                        <w:sz w:val="24"/>
                      </w:rPr>
                      <w:t>постачання</w:t>
                    </w:r>
                  </w:p>
                </w:txbxContent>
              </v:textbox>
            </v:shape>
            <w10:wrap anchorx="page" anchory="page"/>
          </v:group>
        </w:pict>
      </w:r>
    </w:p>
    <w:p w:rsidR="00BF7EC8" w:rsidRDefault="00BF7EC8">
      <w:pPr>
        <w:pStyle w:val="BodyText"/>
        <w:rPr>
          <w:rFonts w:ascii="Times New Roman"/>
          <w:b w:val="0"/>
          <w:sz w:val="36"/>
        </w:rPr>
      </w:pPr>
    </w:p>
    <w:p w:rsidR="00BF7EC8" w:rsidRDefault="00BF7EC8">
      <w:pPr>
        <w:pStyle w:val="BodyText"/>
        <w:spacing w:before="313"/>
        <w:rPr>
          <w:rFonts w:ascii="Times New Roman"/>
          <w:b w:val="0"/>
          <w:sz w:val="36"/>
        </w:rPr>
      </w:pPr>
    </w:p>
    <w:p w:rsidR="00BF7EC8" w:rsidRPr="002C4036" w:rsidRDefault="00BF7EC8">
      <w:pPr>
        <w:pStyle w:val="Heading1"/>
        <w:ind w:right="1018"/>
        <w:rPr>
          <w:sz w:val="32"/>
          <w:szCs w:val="32"/>
        </w:rPr>
      </w:pPr>
      <w:r>
        <w:rPr>
          <w:noProof/>
          <w:lang w:val="en-US"/>
        </w:rPr>
        <w:pict>
          <v:group id="docshapegroup1" o:spid="_x0000_s1131" style="position:absolute;left:0;text-align:left;margin-left:901.3pt;margin-top:-118.95pt;width:243.6pt;height:87.75pt;z-index:251638272;mso-position-horizontal-relative:page" coordorigin="18026,-2379" coordsize="4872,1755">
            <v:rect id="docshape2" o:spid="_x0000_s1132" style="position:absolute;left:18028;top:-2377;width:4868;height:1750" fillcolor="#729ecf" stroked="f"/>
            <v:line id="_x0000_s1133" style="position:absolute" from="21307,-1185" to="22742,-1185" strokeweight=".1338mm"/>
            <v:shape id="docshape3" o:spid="_x0000_s1134" type="#_x0000_t202" style="position:absolute;left:18028;top:-2377;width:4868;height:1750" filled="f" strokecolor="#f6f9d4" strokeweight=".24pt">
              <v:textbox style="mso-next-textbox:#docshape3" inset="0,0,0,0">
                <w:txbxContent>
                  <w:p w:rsidR="00BF7EC8" w:rsidRDefault="00BF7EC8">
                    <w:pPr>
                      <w:spacing w:before="87"/>
                      <w:rPr>
                        <w:b/>
                        <w:sz w:val="20"/>
                      </w:rPr>
                    </w:pPr>
                  </w:p>
                  <w:p w:rsidR="00BF7EC8" w:rsidRDefault="00BF7EC8">
                    <w:pPr>
                      <w:spacing w:line="232" w:lineRule="auto"/>
                      <w:ind w:left="2440" w:right="149" w:firstLine="782"/>
                      <w:jc w:val="righ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“Затверджую” Генеральний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директор</w:t>
                    </w:r>
                  </w:p>
                  <w:p w:rsidR="00BF7EC8" w:rsidRDefault="00BF7EC8">
                    <w:pPr>
                      <w:spacing w:line="225" w:lineRule="exact"/>
                      <w:ind w:right="150"/>
                      <w:jc w:val="righ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ТОВ</w:t>
                    </w:r>
                    <w:r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“РОКТНІВСЬКИЙ СКЛЯНИЙ ЗАВОД”</w:t>
                    </w:r>
                  </w:p>
                  <w:p w:rsidR="00BF7EC8" w:rsidRDefault="00BF7EC8">
                    <w:pPr>
                      <w:spacing w:before="222" w:line="232" w:lineRule="auto"/>
                      <w:ind w:left="3208" w:hanging="46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Л.В.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Паробочий 30.06.2026 р.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  <w:lang w:val="en-US"/>
        </w:rPr>
        <w:pict>
          <v:shape id="docshape4" o:spid="_x0000_s1135" type="#_x0000_t202" style="position:absolute;left:0;text-align:left;margin-left:924.1pt;margin-top:-3pt;width:192.75pt;height:39.75pt;z-index:251655680;mso-position-horizontal-relative:page" fillcolor="#00a833" strokecolor="#f6f9d4" strokeweight=".24pt">
            <v:textbox style="mso-next-textbox:#docshape4" inset="0,0,0,0">
              <w:txbxContent>
                <w:p w:rsidR="00BF7EC8" w:rsidRDefault="00BF7EC8">
                  <w:pPr>
                    <w:spacing w:before="61"/>
                    <w:ind w:left="1228"/>
                    <w:rPr>
                      <w:b/>
                      <w:color w:val="000000"/>
                      <w:sz w:val="28"/>
                    </w:rPr>
                  </w:pPr>
                  <w:r>
                    <w:rPr>
                      <w:b/>
                      <w:color w:val="000000"/>
                      <w:spacing w:val="-2"/>
                      <w:sz w:val="28"/>
                    </w:rPr>
                    <w:t>Помічник</w:t>
                  </w:r>
                </w:p>
              </w:txbxContent>
            </v:textbox>
            <w10:wrap anchorx="page"/>
          </v:shape>
        </w:pict>
      </w:r>
      <w:r>
        <w:rPr>
          <w:noProof/>
          <w:lang w:val="en-US"/>
        </w:rPr>
        <w:pict>
          <v:shape id="docshape5" o:spid="_x0000_s1136" type="#_x0000_t202" style="position:absolute;left:0;text-align:left;margin-left:51pt;margin-top:-3pt;width:172.8pt;height:45.4pt;z-index:251656704;mso-position-horizontal-relative:page" fillcolor="#5db81d" strokecolor="#f6f9d4" strokeweight=".24pt">
            <v:textbox style="mso-next-textbox:#docshape5" inset="0,0,0,0">
              <w:txbxContent>
                <w:p w:rsidR="00BF7EC8" w:rsidRDefault="00BF7EC8">
                  <w:pPr>
                    <w:spacing w:before="287"/>
                    <w:ind w:left="2" w:right="85"/>
                    <w:jc w:val="center"/>
                    <w:rPr>
                      <w:b/>
                      <w:color w:val="000000"/>
                      <w:sz w:val="28"/>
                    </w:rPr>
                  </w:pPr>
                  <w:r>
                    <w:rPr>
                      <w:b/>
                      <w:color w:val="000000"/>
                      <w:spacing w:val="-2"/>
                      <w:sz w:val="28"/>
                    </w:rPr>
                    <w:t>Радник</w:t>
                  </w:r>
                </w:p>
              </w:txbxContent>
            </v:textbox>
            <w10:wrap anchorx="page"/>
          </v:shape>
        </w:pict>
      </w:r>
      <w:r>
        <w:rPr>
          <w:noProof/>
          <w:lang w:val="en-US"/>
        </w:rPr>
        <w:pict>
          <v:shape id="docshape6" o:spid="_x0000_s1137" type="#_x0000_t202" style="position:absolute;left:0;text-align:left;margin-left:323.15pt;margin-top:-71.05pt;width:527.3pt;height:33.4pt;z-index:251657728;mso-position-horizontal-relative:page" fillcolor="#00a833" strokecolor="#f6f9d4" strokeweight=".24pt">
            <v:textbox style="mso-next-textbox:#docshape6" inset="0,0,0,0">
              <w:txbxContent>
                <w:p w:rsidR="00BF7EC8" w:rsidRPr="00E763E0" w:rsidRDefault="00BF7EC8">
                  <w:pPr>
                    <w:spacing w:before="58"/>
                    <w:ind w:right="83"/>
                    <w:jc w:val="center"/>
                    <w:rPr>
                      <w:b/>
                      <w:color w:val="000000"/>
                      <w:sz w:val="32"/>
                      <w:szCs w:val="32"/>
                    </w:rPr>
                  </w:pPr>
                  <w:r w:rsidRPr="00E763E0">
                    <w:rPr>
                      <w:color w:val="000000"/>
                      <w:sz w:val="32"/>
                      <w:szCs w:val="32"/>
                    </w:rPr>
                    <w:t>Загальні</w:t>
                  </w:r>
                  <w:r w:rsidRPr="00E763E0">
                    <w:rPr>
                      <w:b/>
                      <w:color w:val="000000"/>
                      <w:spacing w:val="-6"/>
                      <w:sz w:val="32"/>
                      <w:szCs w:val="32"/>
                    </w:rPr>
                    <w:t xml:space="preserve"> </w:t>
                  </w:r>
                  <w:r w:rsidRPr="00E763E0">
                    <w:rPr>
                      <w:b/>
                      <w:color w:val="000000"/>
                      <w:sz w:val="32"/>
                      <w:szCs w:val="32"/>
                    </w:rPr>
                    <w:t>збори</w:t>
                  </w:r>
                  <w:r w:rsidRPr="00E763E0">
                    <w:rPr>
                      <w:b/>
                      <w:color w:val="000000"/>
                      <w:spacing w:val="-5"/>
                      <w:sz w:val="32"/>
                      <w:szCs w:val="32"/>
                    </w:rPr>
                    <w:t xml:space="preserve"> </w:t>
                  </w:r>
                  <w:r w:rsidRPr="00E763E0">
                    <w:rPr>
                      <w:b/>
                      <w:color w:val="000000"/>
                      <w:spacing w:val="-2"/>
                      <w:sz w:val="32"/>
                      <w:szCs w:val="32"/>
                    </w:rPr>
                    <w:t>учасників</w:t>
                  </w:r>
                </w:p>
              </w:txbxContent>
            </v:textbox>
            <w10:wrap anchorx="page"/>
          </v:shape>
        </w:pict>
      </w:r>
      <w:r>
        <w:rPr>
          <w:noProof/>
          <w:lang w:val="en-US"/>
        </w:rPr>
        <w:pict>
          <v:shape id="docshape7" o:spid="_x0000_s1138" type="#_x0000_t202" style="position:absolute;left:0;text-align:left;margin-left:53.9pt;margin-top:-118.8pt;width:841.95pt;height:36.5pt;z-index:251658752;mso-position-horizontal-relative:page" fillcolor="#729ecf" strokecolor="#f6f9d4" strokeweight=".24pt">
            <v:textbox style="mso-next-textbox:#docshape7" inset="0,0,0,0">
              <w:txbxContent>
                <w:p w:rsidR="00BF7EC8" w:rsidRPr="007B5618" w:rsidRDefault="00BF7EC8">
                  <w:pPr>
                    <w:spacing w:before="172"/>
                    <w:ind w:left="-1" w:right="83"/>
                    <w:jc w:val="center"/>
                    <w:rPr>
                      <w:b/>
                      <w:color w:val="000000"/>
                      <w:sz w:val="32"/>
                    </w:rPr>
                  </w:pPr>
                  <w:r w:rsidRPr="007B5618">
                    <w:rPr>
                      <w:color w:val="000000"/>
                      <w:spacing w:val="-2"/>
                      <w:sz w:val="32"/>
                    </w:rPr>
                    <w:t>Організаційна</w:t>
                  </w:r>
                  <w:r w:rsidRPr="007B5618">
                    <w:rPr>
                      <w:b/>
                      <w:color w:val="000000"/>
                      <w:spacing w:val="-9"/>
                      <w:sz w:val="32"/>
                    </w:rPr>
                    <w:t xml:space="preserve"> </w:t>
                  </w:r>
                  <w:r w:rsidRPr="007B5618">
                    <w:rPr>
                      <w:b/>
                      <w:color w:val="000000"/>
                      <w:spacing w:val="-2"/>
                      <w:sz w:val="32"/>
                    </w:rPr>
                    <w:t>структура</w:t>
                  </w:r>
                  <w:r w:rsidRPr="007B5618">
                    <w:rPr>
                      <w:b/>
                      <w:color w:val="000000"/>
                      <w:spacing w:val="-6"/>
                      <w:sz w:val="32"/>
                    </w:rPr>
                    <w:t xml:space="preserve"> </w:t>
                  </w:r>
                  <w:r w:rsidRPr="007B5618">
                    <w:rPr>
                      <w:b/>
                      <w:color w:val="000000"/>
                      <w:spacing w:val="-2"/>
                      <w:sz w:val="32"/>
                    </w:rPr>
                    <w:t>ТОВ</w:t>
                  </w:r>
                  <w:r w:rsidRPr="007B5618">
                    <w:rPr>
                      <w:b/>
                      <w:color w:val="000000"/>
                      <w:spacing w:val="-7"/>
                      <w:sz w:val="32"/>
                    </w:rPr>
                    <w:t xml:space="preserve"> </w:t>
                  </w:r>
                  <w:r w:rsidRPr="007B5618">
                    <w:rPr>
                      <w:b/>
                      <w:color w:val="000000"/>
                      <w:spacing w:val="-2"/>
                      <w:sz w:val="32"/>
                    </w:rPr>
                    <w:t>“Р</w:t>
                  </w:r>
                  <w:r>
                    <w:rPr>
                      <w:b/>
                      <w:color w:val="000000"/>
                      <w:spacing w:val="-2"/>
                      <w:sz w:val="32"/>
                    </w:rPr>
                    <w:t>ОКИТНІВСЬКИЙ СКЛЯНИЙ ЗАВОД</w:t>
                  </w:r>
                  <w:r w:rsidRPr="007B5618">
                    <w:rPr>
                      <w:b/>
                      <w:color w:val="000000"/>
                      <w:spacing w:val="-2"/>
                      <w:sz w:val="32"/>
                    </w:rPr>
                    <w:t>”</w:t>
                  </w:r>
                </w:p>
              </w:txbxContent>
            </v:textbox>
            <w10:wrap anchorx="page"/>
          </v:shape>
        </w:pict>
      </w:r>
      <w:r w:rsidRPr="002C4036">
        <w:rPr>
          <w:sz w:val="32"/>
          <w:szCs w:val="32"/>
        </w:rPr>
        <w:t>Генеральний</w:t>
      </w:r>
      <w:r w:rsidRPr="002C4036">
        <w:rPr>
          <w:spacing w:val="-23"/>
          <w:sz w:val="32"/>
          <w:szCs w:val="32"/>
        </w:rPr>
        <w:t xml:space="preserve"> </w:t>
      </w:r>
      <w:r w:rsidRPr="002C4036">
        <w:rPr>
          <w:spacing w:val="-2"/>
          <w:sz w:val="32"/>
          <w:szCs w:val="32"/>
        </w:rPr>
        <w:t>директор: Паробочий Л.В.</w:t>
      </w:r>
    </w:p>
    <w:p w:rsidR="00BF7EC8" w:rsidRDefault="00BF7EC8">
      <w:pPr>
        <w:pStyle w:val="BodyText"/>
        <w:rPr>
          <w:sz w:val="24"/>
        </w:rPr>
      </w:pPr>
    </w:p>
    <w:p w:rsidR="00BF7EC8" w:rsidRDefault="00BF7EC8">
      <w:pPr>
        <w:pStyle w:val="BodyText"/>
        <w:rPr>
          <w:sz w:val="24"/>
        </w:rPr>
      </w:pPr>
    </w:p>
    <w:p w:rsidR="00BF7EC8" w:rsidRDefault="00BF7EC8">
      <w:pPr>
        <w:pStyle w:val="BodyText"/>
        <w:rPr>
          <w:sz w:val="24"/>
        </w:rPr>
      </w:pPr>
    </w:p>
    <w:p w:rsidR="00BF7EC8" w:rsidRDefault="00BF7EC8">
      <w:pPr>
        <w:pStyle w:val="BodyText"/>
        <w:rPr>
          <w:sz w:val="24"/>
        </w:rPr>
      </w:pPr>
    </w:p>
    <w:p w:rsidR="00BF7EC8" w:rsidRDefault="00BF7EC8">
      <w:pPr>
        <w:pStyle w:val="BodyText"/>
        <w:rPr>
          <w:sz w:val="24"/>
        </w:rPr>
      </w:pPr>
    </w:p>
    <w:p w:rsidR="00BF7EC8" w:rsidRDefault="00BF7EC8">
      <w:pPr>
        <w:pStyle w:val="BodyText"/>
        <w:spacing w:before="27"/>
        <w:rPr>
          <w:sz w:val="24"/>
        </w:rPr>
      </w:pPr>
    </w:p>
    <w:p w:rsidR="00BF7EC8" w:rsidRDefault="00BF7EC8">
      <w:pPr>
        <w:pStyle w:val="Heading2"/>
        <w:spacing w:before="1"/>
        <w:ind w:left="13808"/>
        <w:rPr>
          <w:spacing w:val="-2"/>
        </w:rPr>
      </w:pPr>
      <w:r>
        <w:rPr>
          <w:noProof/>
          <w:lang w:val="en-US"/>
        </w:rPr>
        <w:pict>
          <v:shape id="docshape8" o:spid="_x0000_s1139" type="#_x0000_t202" style="position:absolute;left:0;text-align:left;margin-left:172.7pt;margin-top:-20.15pt;width:205.2pt;height:54.4pt;z-index:251639296;mso-position-horizontal-relative:page" fillcolor="#5db81d" strokecolor="#f6f9d4" strokeweight=".24pt">
            <v:textbox inset="0,0,0,0">
              <w:txbxContent>
                <w:p w:rsidR="00BF7EC8" w:rsidRDefault="00BF7EC8">
                  <w:pPr>
                    <w:pStyle w:val="BodyText"/>
                    <w:spacing w:before="125"/>
                    <w:rPr>
                      <w:color w:val="000000"/>
                      <w:sz w:val="24"/>
                    </w:rPr>
                  </w:pPr>
                </w:p>
                <w:p w:rsidR="00BF7EC8" w:rsidRPr="002C4036" w:rsidRDefault="00BF7EC8">
                  <w:pPr>
                    <w:ind w:left="825"/>
                    <w:rPr>
                      <w:b/>
                      <w:color w:val="000000"/>
                      <w:spacing w:val="-2"/>
                      <w:sz w:val="24"/>
                      <w:szCs w:val="24"/>
                    </w:rPr>
                  </w:pPr>
                  <w:r w:rsidRPr="002C4036">
                    <w:rPr>
                      <w:b/>
                      <w:color w:val="000000"/>
                      <w:sz w:val="24"/>
                      <w:szCs w:val="24"/>
                    </w:rPr>
                    <w:t>Директор</w:t>
                  </w:r>
                  <w:r w:rsidRPr="002C4036">
                    <w:rPr>
                      <w:b/>
                      <w:color w:val="000000"/>
                      <w:spacing w:val="-6"/>
                      <w:sz w:val="24"/>
                      <w:szCs w:val="24"/>
                    </w:rPr>
                    <w:t xml:space="preserve"> </w:t>
                  </w:r>
                  <w:r w:rsidRPr="002C4036">
                    <w:rPr>
                      <w:b/>
                      <w:color w:val="000000"/>
                      <w:spacing w:val="-2"/>
                      <w:sz w:val="24"/>
                      <w:szCs w:val="24"/>
                    </w:rPr>
                    <w:t>технічний:</w:t>
                  </w:r>
                </w:p>
                <w:p w:rsidR="00BF7EC8" w:rsidRPr="002C4036" w:rsidRDefault="00BF7EC8">
                  <w:pPr>
                    <w:ind w:left="825"/>
                    <w:rPr>
                      <w:b/>
                      <w:color w:val="000000"/>
                      <w:sz w:val="24"/>
                      <w:szCs w:val="24"/>
                    </w:rPr>
                  </w:pPr>
                  <w:r w:rsidRPr="002C4036">
                    <w:rPr>
                      <w:b/>
                      <w:color w:val="000000"/>
                      <w:spacing w:val="-2"/>
                      <w:sz w:val="24"/>
                      <w:szCs w:val="24"/>
                    </w:rPr>
                    <w:t>Павлушенко О.М.</w:t>
                  </w:r>
                </w:p>
              </w:txbxContent>
            </v:textbox>
            <w10:wrap anchorx="page"/>
          </v:shape>
        </w:pict>
      </w:r>
      <w:r>
        <w:rPr>
          <w:noProof/>
          <w:lang w:val="en-US"/>
        </w:rPr>
        <w:pict>
          <v:shape id="docshape9" o:spid="_x0000_s1140" type="#_x0000_t202" style="position:absolute;left:0;text-align:left;margin-left:518.3pt;margin-top:-20.15pt;width:172.8pt;height:54.4pt;z-index:251640320;mso-position-horizontal-relative:page" fillcolor="#5db81d" strokecolor="#f6f9d4" strokeweight=".24pt">
            <v:textbox inset="0,0,0,0">
              <w:txbxContent>
                <w:p w:rsidR="00BF7EC8" w:rsidRDefault="00BF7EC8">
                  <w:pPr>
                    <w:pStyle w:val="BodyText"/>
                    <w:rPr>
                      <w:color w:val="000000"/>
                      <w:sz w:val="14"/>
                    </w:rPr>
                  </w:pPr>
                </w:p>
                <w:p w:rsidR="00BF7EC8" w:rsidRPr="002C4036" w:rsidRDefault="00BF7EC8" w:rsidP="002C4036">
                  <w:pPr>
                    <w:spacing w:line="232" w:lineRule="auto"/>
                    <w:ind w:left="440" w:hanging="36"/>
                    <w:rPr>
                      <w:b/>
                      <w:color w:val="000000"/>
                      <w:sz w:val="24"/>
                      <w:szCs w:val="24"/>
                    </w:rPr>
                  </w:pPr>
                  <w:r w:rsidRPr="002C4036">
                    <w:rPr>
                      <w:b/>
                      <w:color w:val="000000"/>
                      <w:spacing w:val="-2"/>
                      <w:sz w:val="24"/>
                      <w:szCs w:val="24"/>
                    </w:rPr>
                    <w:t>Заступник Генерального директора з</w:t>
                  </w:r>
                  <w:r w:rsidRPr="002C4036">
                    <w:rPr>
                      <w:b/>
                      <w:color w:val="000000"/>
                      <w:spacing w:val="40"/>
                      <w:sz w:val="24"/>
                      <w:szCs w:val="24"/>
                    </w:rPr>
                    <w:t xml:space="preserve"> </w:t>
                  </w:r>
                  <w:r w:rsidRPr="002C4036">
                    <w:rPr>
                      <w:b/>
                      <w:color w:val="000000"/>
                      <w:sz w:val="24"/>
                      <w:szCs w:val="24"/>
                    </w:rPr>
                    <w:t>фінансових</w:t>
                  </w:r>
                  <w:r w:rsidRPr="002C4036">
                    <w:rPr>
                      <w:b/>
                      <w:color w:val="000000"/>
                      <w:spacing w:val="-4"/>
                      <w:sz w:val="24"/>
                      <w:szCs w:val="24"/>
                    </w:rPr>
                    <w:t xml:space="preserve"> </w:t>
                  </w:r>
                  <w:r w:rsidRPr="002C4036">
                    <w:rPr>
                      <w:b/>
                      <w:color w:val="000000"/>
                      <w:sz w:val="24"/>
                      <w:szCs w:val="24"/>
                    </w:rPr>
                    <w:t>питань: Сад С.І.</w:t>
                  </w:r>
                </w:p>
              </w:txbxContent>
            </v:textbox>
            <w10:wrap anchorx="page"/>
          </v:shape>
        </w:pict>
      </w:r>
      <w:r>
        <w:rPr>
          <w:noProof/>
          <w:lang w:val="en-US"/>
        </w:rPr>
        <w:pict>
          <v:shape id="docshape10" o:spid="_x0000_s1141" type="#_x0000_t202" style="position:absolute;left:0;text-align:left;margin-left:939.5pt;margin-top:-6.45pt;width:172.8pt;height:40.7pt;z-index:251652608;mso-position-horizontal-relative:page" fillcolor="#00a833" strokecolor="#f6f9d4" strokeweight=".24pt">
            <v:textbox inset="0,0,0,0">
              <w:txbxContent>
                <w:p w:rsidR="00BF7EC8" w:rsidRDefault="00BF7EC8">
                  <w:pPr>
                    <w:pStyle w:val="BodyText"/>
                    <w:spacing w:before="89"/>
                    <w:rPr>
                      <w:color w:val="000000"/>
                    </w:rPr>
                  </w:pPr>
                </w:p>
                <w:p w:rsidR="00BF7EC8" w:rsidRDefault="00BF7EC8">
                  <w:pPr>
                    <w:pStyle w:val="BodyText"/>
                    <w:ind w:left="1118"/>
                    <w:rPr>
                      <w:color w:val="000000"/>
                    </w:rPr>
                  </w:pPr>
                  <w:r>
                    <w:rPr>
                      <w:color w:val="000000"/>
                      <w:spacing w:val="-2"/>
                    </w:rPr>
                    <w:t>Приймальня</w:t>
                  </w:r>
                </w:p>
              </w:txbxContent>
            </v:textbox>
            <w10:wrap anchorx="page"/>
          </v:shape>
        </w:pict>
      </w:r>
      <w:r>
        <w:t>Директор</w:t>
      </w:r>
      <w:r>
        <w:rPr>
          <w:spacing w:val="-4"/>
        </w:rPr>
        <w:t xml:space="preserve"> </w:t>
      </w:r>
      <w:r>
        <w:rPr>
          <w:spacing w:val="-2"/>
        </w:rPr>
        <w:t xml:space="preserve">комерційний: </w:t>
      </w:r>
    </w:p>
    <w:p w:rsidR="00BF7EC8" w:rsidRDefault="00BF7EC8">
      <w:pPr>
        <w:pStyle w:val="Heading2"/>
        <w:spacing w:before="1"/>
        <w:ind w:left="13808"/>
      </w:pPr>
      <w:r>
        <w:rPr>
          <w:spacing w:val="-2"/>
        </w:rPr>
        <w:t>Карунас І.К.</w:t>
      </w:r>
    </w:p>
    <w:p w:rsidR="00BF7EC8" w:rsidRDefault="00BF7EC8">
      <w:pPr>
        <w:pStyle w:val="BodyText"/>
        <w:rPr>
          <w:sz w:val="20"/>
        </w:rPr>
      </w:pPr>
    </w:p>
    <w:p w:rsidR="00BF7EC8" w:rsidRDefault="00BF7EC8">
      <w:pPr>
        <w:pStyle w:val="BodyText"/>
        <w:spacing w:before="191"/>
        <w:rPr>
          <w:sz w:val="20"/>
        </w:rPr>
      </w:pPr>
      <w:r>
        <w:rPr>
          <w:noProof/>
          <w:lang w:val="en-US"/>
        </w:rPr>
        <w:pict>
          <v:shape id="docshape11" o:spid="_x0000_s1142" type="#_x0000_t202" style="position:absolute;margin-left:86.3pt;margin-top:22.45pt;width:151.35pt;height:40.7pt;z-index:-251654656;mso-wrap-distance-left:0;mso-wrap-distance-right:0;mso-position-horizontal-relative:page" fillcolor="#5db81d" strokecolor="#f6f9d4" strokeweight=".24pt">
            <v:textbox inset="0,0,0,0">
              <w:txbxContent>
                <w:p w:rsidR="00BF7EC8" w:rsidRDefault="00BF7EC8">
                  <w:pPr>
                    <w:pStyle w:val="BodyText"/>
                    <w:spacing w:before="92"/>
                    <w:rPr>
                      <w:color w:val="000000"/>
                    </w:rPr>
                  </w:pPr>
                </w:p>
                <w:p w:rsidR="00BF7EC8" w:rsidRDefault="00BF7EC8">
                  <w:pPr>
                    <w:pStyle w:val="BodyText"/>
                    <w:ind w:left="669"/>
                    <w:rPr>
                      <w:color w:val="000000"/>
                    </w:rPr>
                  </w:pPr>
                  <w:r>
                    <w:rPr>
                      <w:color w:val="000000"/>
                      <w:spacing w:val="-2"/>
                    </w:rPr>
                    <w:t>Головний</w:t>
                  </w:r>
                  <w:r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  <w:spacing w:val="-2"/>
                    </w:rPr>
                    <w:t>механік</w:t>
                  </w:r>
                </w:p>
              </w:txbxContent>
            </v:textbox>
            <w10:wrap type="topAndBottom" anchorx="page"/>
          </v:shape>
        </w:pict>
      </w:r>
      <w:r>
        <w:rPr>
          <w:noProof/>
          <w:lang w:val="en-US"/>
        </w:rPr>
        <w:pict>
          <v:shape id="docshape12" o:spid="_x0000_s1143" type="#_x0000_t202" style="position:absolute;margin-left:269.9pt;margin-top:22.45pt;width:172.8pt;height:40.7pt;z-index:-251653632;mso-wrap-distance-left:0;mso-wrap-distance-right:0;mso-position-horizontal-relative:page" fillcolor="#5db81d" strokecolor="#f6f9d4" strokeweight=".24pt">
            <v:textbox inset="0,0,0,0">
              <w:txbxContent>
                <w:p w:rsidR="00BF7EC8" w:rsidRDefault="00BF7EC8">
                  <w:pPr>
                    <w:pStyle w:val="BodyText"/>
                    <w:spacing w:before="92"/>
                    <w:rPr>
                      <w:color w:val="000000"/>
                    </w:rPr>
                  </w:pPr>
                </w:p>
                <w:p w:rsidR="00BF7EC8" w:rsidRDefault="00BF7EC8">
                  <w:pPr>
                    <w:pStyle w:val="BodyText"/>
                    <w:ind w:left="264"/>
                    <w:rPr>
                      <w:color w:val="000000"/>
                    </w:rPr>
                  </w:pPr>
                  <w:r>
                    <w:rPr>
                      <w:color w:val="000000"/>
                      <w:spacing w:val="-2"/>
                    </w:rPr>
                    <w:t>Ремонтно-механічна</w:t>
                  </w:r>
                  <w:r>
                    <w:rPr>
                      <w:color w:val="000000"/>
                      <w:spacing w:val="22"/>
                    </w:rPr>
                    <w:t xml:space="preserve"> </w:t>
                  </w:r>
                  <w:r>
                    <w:rPr>
                      <w:color w:val="000000"/>
                      <w:spacing w:val="-2"/>
                    </w:rPr>
                    <w:t>майстерня</w:t>
                  </w:r>
                </w:p>
              </w:txbxContent>
            </v:textbox>
            <w10:wrap type="topAndBottom" anchorx="page"/>
          </v:shape>
        </w:pict>
      </w:r>
      <w:r>
        <w:rPr>
          <w:noProof/>
          <w:lang w:val="en-US"/>
        </w:rPr>
        <w:pict>
          <v:shape id="docshape13" o:spid="_x0000_s1144" type="#_x0000_t202" style="position:absolute;margin-left:518.3pt;margin-top:36pt;width:172.8pt;height:40.8pt;z-index:-251652608;mso-wrap-distance-left:0;mso-wrap-distance-right:0;mso-position-horizontal-relative:page" fillcolor="#3faf46" strokecolor="#f6f9d4" strokeweight=".24pt">
            <v:textbox inset="0,0,0,0">
              <w:txbxContent>
                <w:p w:rsidR="00BF7EC8" w:rsidRPr="002C4036" w:rsidRDefault="00BF7EC8" w:rsidP="002C4036">
                  <w:pPr>
                    <w:pStyle w:val="BodyText"/>
                    <w:ind w:left="550"/>
                    <w:rPr>
                      <w:color w:val="000000"/>
                      <w:sz w:val="24"/>
                      <w:szCs w:val="24"/>
                    </w:rPr>
                  </w:pPr>
                  <w:r w:rsidRPr="002C4036">
                    <w:rPr>
                      <w:color w:val="000000"/>
                      <w:spacing w:val="-2"/>
                      <w:sz w:val="24"/>
                      <w:szCs w:val="24"/>
                    </w:rPr>
                    <w:t>Головний бухгалтер: Гордійчук С.М.</w:t>
                  </w:r>
                </w:p>
              </w:txbxContent>
            </v:textbox>
            <w10:wrap type="topAndBottom" anchorx="page"/>
          </v:shape>
        </w:pict>
      </w:r>
      <w:r>
        <w:rPr>
          <w:noProof/>
          <w:lang w:val="en-US"/>
        </w:rPr>
        <w:pict>
          <v:shape id="docshape14" o:spid="_x0000_s1145" type="#_x0000_t202" style="position:absolute;margin-left:723.5pt;margin-top:36pt;width:172.8pt;height:40.8pt;z-index:-251651584;mso-wrap-distance-left:0;mso-wrap-distance-right:0;mso-position-horizontal-relative:page" fillcolor="#80d41a" strokecolor="#f6f9d4" strokeweight=".24pt">
            <v:textbox inset="0,0,0,0">
              <w:txbxContent>
                <w:p w:rsidR="00BF7EC8" w:rsidRDefault="00BF7EC8">
                  <w:pPr>
                    <w:pStyle w:val="BodyText"/>
                    <w:spacing w:before="92"/>
                    <w:rPr>
                      <w:color w:val="000000"/>
                    </w:rPr>
                  </w:pPr>
                </w:p>
                <w:p w:rsidR="00BF7EC8" w:rsidRDefault="00BF7EC8">
                  <w:pPr>
                    <w:pStyle w:val="BodyText"/>
                    <w:ind w:left="96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Заступник</w:t>
                  </w:r>
                  <w:r>
                    <w:rPr>
                      <w:color w:val="000000"/>
                      <w:spacing w:val="3"/>
                    </w:rPr>
                    <w:t xml:space="preserve"> </w:t>
                  </w:r>
                  <w:r>
                    <w:rPr>
                      <w:color w:val="000000"/>
                    </w:rPr>
                    <w:t>директора</w:t>
                  </w:r>
                  <w:r>
                    <w:rPr>
                      <w:color w:val="000000"/>
                      <w:spacing w:val="4"/>
                    </w:rPr>
                    <w:t xml:space="preserve"> </w:t>
                  </w:r>
                  <w:r>
                    <w:rPr>
                      <w:color w:val="000000"/>
                      <w:spacing w:val="-2"/>
                    </w:rPr>
                    <w:t>комерційного</w:t>
                  </w:r>
                </w:p>
              </w:txbxContent>
            </v:textbox>
            <w10:wrap type="topAndBottom" anchorx="page"/>
          </v:shape>
        </w:pict>
      </w:r>
      <w:r>
        <w:rPr>
          <w:noProof/>
          <w:lang w:val="en-US"/>
        </w:rPr>
        <w:pict>
          <v:shape id="docshape15" o:spid="_x0000_s1146" type="#_x0000_t202" style="position:absolute;margin-left:939.5pt;margin-top:22.45pt;width:172.8pt;height:54.4pt;z-index:-251650560;mso-wrap-distance-left:0;mso-wrap-distance-right:0;mso-position-horizontal-relative:page" fillcolor="#00a833" strokecolor="#f6f9d4" strokeweight=".24pt">
            <v:textbox inset="0,0,0,0">
              <w:txbxContent>
                <w:p w:rsidR="00BF7EC8" w:rsidRDefault="00BF7EC8">
                  <w:pPr>
                    <w:pStyle w:val="BodyText"/>
                    <w:rPr>
                      <w:color w:val="000000"/>
                    </w:rPr>
                  </w:pPr>
                </w:p>
                <w:p w:rsidR="00BF7EC8" w:rsidRDefault="00BF7EC8">
                  <w:pPr>
                    <w:pStyle w:val="BodyText"/>
                    <w:spacing w:before="22"/>
                    <w:rPr>
                      <w:color w:val="000000"/>
                    </w:rPr>
                  </w:pPr>
                </w:p>
                <w:p w:rsidR="00BF7EC8" w:rsidRDefault="00BF7EC8">
                  <w:pPr>
                    <w:pStyle w:val="BodyText"/>
                    <w:ind w:left="556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Корпоративний</w:t>
                  </w:r>
                  <w:r>
                    <w:rPr>
                      <w:color w:val="000000"/>
                      <w:spacing w:val="-3"/>
                    </w:rPr>
                    <w:t xml:space="preserve"> </w:t>
                  </w:r>
                  <w:r>
                    <w:rPr>
                      <w:color w:val="000000"/>
                      <w:spacing w:val="-2"/>
                    </w:rPr>
                    <w:t>секретар: Хомицький Я.П.</w:t>
                  </w:r>
                </w:p>
              </w:txbxContent>
            </v:textbox>
            <w10:wrap type="topAndBottom" anchorx="page"/>
          </v:shape>
        </w:pict>
      </w:r>
    </w:p>
    <w:p w:rsidR="00BF7EC8" w:rsidRDefault="00BF7EC8">
      <w:pPr>
        <w:tabs>
          <w:tab w:val="left" w:pos="4402"/>
          <w:tab w:val="left" w:pos="9370"/>
          <w:tab w:val="left" w:pos="13474"/>
          <w:tab w:val="left" w:pos="17794"/>
        </w:tabs>
        <w:ind w:left="730"/>
        <w:rPr>
          <w:position w:val="21"/>
          <w:sz w:val="20"/>
        </w:rPr>
      </w:pPr>
      <w:r>
        <w:rPr>
          <w:noProof/>
          <w:lang w:val="en-US"/>
        </w:rPr>
      </w:r>
      <w:r w:rsidRPr="0049411F">
        <w:rPr>
          <w:position w:val="48"/>
          <w:sz w:val="20"/>
        </w:rPr>
        <w:pict>
          <v:shape id="docshape16" o:spid="_x0000_s1147" type="#_x0000_t202" style="width:151.35pt;height:40.8pt;mso-position-horizontal-relative:char;mso-position-vertical-relative:line" fillcolor="#5db81d" strokecolor="#f6f9d4" strokeweight=".24pt">
            <v:textbox inset="0,0,0,0">
              <w:txbxContent>
                <w:p w:rsidR="00BF7EC8" w:rsidRDefault="00BF7EC8">
                  <w:pPr>
                    <w:spacing w:before="137" w:line="232" w:lineRule="auto"/>
                    <w:ind w:left="868" w:hanging="423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pacing w:val="-2"/>
                      <w:sz w:val="24"/>
                    </w:rPr>
                    <w:t>Відділ</w:t>
                  </w:r>
                  <w:r>
                    <w:rPr>
                      <w:b/>
                      <w:color w:val="000000"/>
                      <w:spacing w:val="-15"/>
                      <w:sz w:val="24"/>
                    </w:rPr>
                    <w:t xml:space="preserve"> </w:t>
                  </w:r>
                  <w:r>
                    <w:rPr>
                      <w:b/>
                      <w:color w:val="000000"/>
                      <w:spacing w:val="-2"/>
                      <w:sz w:val="24"/>
                    </w:rPr>
                    <w:t>головного технолога</w:t>
                  </w:r>
                </w:p>
              </w:txbxContent>
            </v:textbox>
            <w10:anchorlock/>
          </v:shape>
        </w:pict>
      </w:r>
      <w:r>
        <w:rPr>
          <w:position w:val="48"/>
          <w:sz w:val="20"/>
        </w:rPr>
        <w:tab/>
      </w:r>
      <w:r>
        <w:rPr>
          <w:noProof/>
          <w:lang w:val="en-US"/>
        </w:rPr>
      </w:r>
      <w:r w:rsidRPr="0049411F">
        <w:rPr>
          <w:position w:val="49"/>
          <w:sz w:val="20"/>
        </w:rPr>
        <w:pict>
          <v:shape id="docshape17" o:spid="_x0000_s1148" type="#_x0000_t202" style="width:172.8pt;height:40.7pt;mso-position-horizontal-relative:char;mso-position-vertical-relative:line" fillcolor="#5db81d" strokecolor="#f6f9d4" strokeweight=".24pt">
            <v:textbox inset="0,0,0,0">
              <w:txbxContent>
                <w:p w:rsidR="00BF7EC8" w:rsidRDefault="00BF7EC8">
                  <w:pPr>
                    <w:pStyle w:val="BodyText"/>
                    <w:spacing w:before="92"/>
                    <w:rPr>
                      <w:color w:val="000000"/>
                    </w:rPr>
                  </w:pPr>
                </w:p>
                <w:p w:rsidR="00BF7EC8" w:rsidRDefault="00BF7EC8">
                  <w:pPr>
                    <w:pStyle w:val="BodyText"/>
                    <w:ind w:left="568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Цех</w:t>
                  </w:r>
                  <w:r>
                    <w:rPr>
                      <w:color w:val="000000"/>
                      <w:spacing w:val="-2"/>
                    </w:rPr>
                    <w:t xml:space="preserve"> </w:t>
                  </w:r>
                  <w:r>
                    <w:rPr>
                      <w:color w:val="000000"/>
                    </w:rPr>
                    <w:t>приготування</w:t>
                  </w:r>
                  <w:r>
                    <w:rPr>
                      <w:color w:val="000000"/>
                      <w:spacing w:val="-3"/>
                    </w:rPr>
                    <w:t xml:space="preserve"> </w:t>
                  </w:r>
                  <w:r>
                    <w:rPr>
                      <w:color w:val="000000"/>
                      <w:spacing w:val="-2"/>
                    </w:rPr>
                    <w:t>шихти</w:t>
                  </w:r>
                </w:p>
              </w:txbxContent>
            </v:textbox>
            <w10:anchorlock/>
          </v:shape>
        </w:pict>
      </w:r>
      <w:r>
        <w:rPr>
          <w:position w:val="49"/>
          <w:sz w:val="20"/>
        </w:rPr>
        <w:tab/>
      </w:r>
      <w:r>
        <w:rPr>
          <w:noProof/>
          <w:lang w:val="en-US"/>
        </w:rPr>
      </w:r>
      <w:r w:rsidRPr="0049411F">
        <w:rPr>
          <w:position w:val="21"/>
          <w:sz w:val="20"/>
        </w:rPr>
        <w:pict>
          <v:shape id="docshape18" o:spid="_x0000_s1149" type="#_x0000_t202" style="width:172.8pt;height:40.8pt;mso-position-horizontal-relative:char;mso-position-vertical-relative:line" fillcolor="#3faf46" strokecolor="#f6f9d4" strokeweight=".24pt">
            <v:textbox inset="0,0,0,0">
              <w:txbxContent>
                <w:p w:rsidR="00BF7EC8" w:rsidRDefault="00BF7EC8">
                  <w:pPr>
                    <w:pStyle w:val="BodyText"/>
                    <w:spacing w:before="92"/>
                    <w:rPr>
                      <w:color w:val="000000"/>
                    </w:rPr>
                  </w:pPr>
                </w:p>
                <w:p w:rsidR="00BF7EC8" w:rsidRDefault="00BF7EC8">
                  <w:pPr>
                    <w:pStyle w:val="BodyText"/>
                    <w:ind w:left="59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Центральна</w:t>
                  </w:r>
                  <w:r>
                    <w:rPr>
                      <w:color w:val="000000"/>
                      <w:spacing w:val="3"/>
                    </w:rPr>
                    <w:t xml:space="preserve"> </w:t>
                  </w:r>
                  <w:r>
                    <w:rPr>
                      <w:color w:val="000000"/>
                      <w:spacing w:val="-2"/>
                    </w:rPr>
                    <w:t>бухгалтерія</w:t>
                  </w:r>
                </w:p>
              </w:txbxContent>
            </v:textbox>
            <w10:anchorlock/>
          </v:shape>
        </w:pict>
      </w:r>
      <w:r>
        <w:rPr>
          <w:position w:val="21"/>
          <w:sz w:val="20"/>
        </w:rPr>
        <w:tab/>
      </w:r>
      <w:r>
        <w:rPr>
          <w:noProof/>
          <w:lang w:val="en-US"/>
        </w:rPr>
      </w:r>
      <w:r w:rsidRPr="0049411F">
        <w:rPr>
          <w:sz w:val="20"/>
        </w:rPr>
        <w:pict>
          <v:shape id="docshape19" o:spid="_x0000_s1150" type="#_x0000_t202" style="width:172.8pt;height:37.95pt;mso-position-horizontal-relative:char;mso-position-vertical-relative:line" fillcolor="#80d41a" strokecolor="#f6f9d4" strokeweight=".24pt">
            <v:textbox inset="0,0,0,0">
              <w:txbxContent>
                <w:p w:rsidR="00BF7EC8" w:rsidRDefault="00BF7EC8">
                  <w:pPr>
                    <w:pStyle w:val="BodyText"/>
                    <w:spacing w:before="63"/>
                    <w:rPr>
                      <w:color w:val="000000"/>
                    </w:rPr>
                  </w:pPr>
                </w:p>
                <w:p w:rsidR="00BF7EC8" w:rsidRDefault="00BF7EC8">
                  <w:pPr>
                    <w:pStyle w:val="BodyText"/>
                    <w:ind w:left="1125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Відділ </w:t>
                  </w:r>
                  <w:r>
                    <w:rPr>
                      <w:color w:val="000000"/>
                      <w:spacing w:val="-2"/>
                    </w:rPr>
                    <w:t>збуту</w:t>
                  </w:r>
                </w:p>
              </w:txbxContent>
            </v:textbox>
            <w10:anchorlock/>
          </v:shape>
        </w:pict>
      </w:r>
      <w:r>
        <w:rPr>
          <w:sz w:val="20"/>
        </w:rPr>
        <w:tab/>
      </w:r>
      <w:r>
        <w:rPr>
          <w:noProof/>
          <w:lang w:val="en-US"/>
        </w:rPr>
      </w:r>
      <w:r w:rsidRPr="0049411F">
        <w:rPr>
          <w:position w:val="21"/>
          <w:sz w:val="20"/>
        </w:rPr>
        <w:pict>
          <v:shape id="docshape20" o:spid="_x0000_s1151" type="#_x0000_t202" style="width:172.8pt;height:40.8pt;mso-position-horizontal-relative:char;mso-position-vertical-relative:line" fillcolor="#00a833" strokecolor="#f6f9d4" strokeweight=".24pt">
            <v:textbox inset="0,0,0,0">
              <w:txbxContent>
                <w:p w:rsidR="00BF7EC8" w:rsidRDefault="00BF7EC8">
                  <w:pPr>
                    <w:pStyle w:val="BodyText"/>
                    <w:spacing w:before="92"/>
                    <w:rPr>
                      <w:color w:val="000000"/>
                    </w:rPr>
                  </w:pPr>
                </w:p>
                <w:p w:rsidR="00BF7EC8" w:rsidRDefault="00BF7EC8">
                  <w:pPr>
                    <w:pStyle w:val="BodyText"/>
                    <w:ind w:left="427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Відділ</w:t>
                  </w:r>
                  <w:r>
                    <w:rPr>
                      <w:color w:val="000000"/>
                      <w:spacing w:val="-4"/>
                    </w:rPr>
                    <w:t xml:space="preserve"> </w:t>
                  </w:r>
                  <w:r>
                    <w:rPr>
                      <w:color w:val="000000"/>
                    </w:rPr>
                    <w:t>технічного</w:t>
                  </w:r>
                  <w:r>
                    <w:rPr>
                      <w:color w:val="000000"/>
                      <w:spacing w:val="-1"/>
                    </w:rPr>
                    <w:t xml:space="preserve"> </w:t>
                  </w:r>
                  <w:r>
                    <w:rPr>
                      <w:color w:val="000000"/>
                      <w:spacing w:val="-2"/>
                    </w:rPr>
                    <w:t>контролю</w:t>
                  </w:r>
                </w:p>
              </w:txbxContent>
            </v:textbox>
            <w10:anchorlock/>
          </v:shape>
        </w:pict>
      </w:r>
    </w:p>
    <w:p w:rsidR="00BF7EC8" w:rsidRDefault="00BF7EC8">
      <w:pPr>
        <w:tabs>
          <w:tab w:val="left" w:pos="9370"/>
          <w:tab w:val="left" w:pos="17794"/>
        </w:tabs>
        <w:ind w:left="4402"/>
        <w:rPr>
          <w:sz w:val="20"/>
        </w:rPr>
      </w:pPr>
      <w:r>
        <w:rPr>
          <w:noProof/>
          <w:lang w:val="en-US"/>
        </w:rPr>
      </w:r>
      <w:r w:rsidRPr="0049411F">
        <w:rPr>
          <w:position w:val="3"/>
          <w:sz w:val="20"/>
        </w:rPr>
        <w:pict>
          <v:shape id="docshape21" o:spid="_x0000_s1152" type="#_x0000_t202" style="width:172.8pt;height:40.7pt;mso-position-horizontal-relative:char;mso-position-vertical-relative:line" fillcolor="#77bc64" strokecolor="#f6f9d4" strokeweight=".24pt">
            <v:textbox inset="0,0,0,0">
              <w:txbxContent>
                <w:p w:rsidR="00BF7EC8" w:rsidRDefault="00BF7EC8">
                  <w:pPr>
                    <w:pStyle w:val="BodyText"/>
                    <w:spacing w:before="55"/>
                    <w:rPr>
                      <w:color w:val="000000"/>
                      <w:sz w:val="20"/>
                    </w:rPr>
                  </w:pPr>
                </w:p>
                <w:p w:rsidR="00BF7EC8" w:rsidRDefault="00BF7EC8">
                  <w:pPr>
                    <w:ind w:left="7" w:right="85"/>
                    <w:jc w:val="center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color w:val="000000"/>
                      <w:spacing w:val="-2"/>
                      <w:sz w:val="20"/>
                    </w:rPr>
                    <w:t>Енергоцех</w:t>
                  </w:r>
                </w:p>
              </w:txbxContent>
            </v:textbox>
            <w10:anchorlock/>
          </v:shape>
        </w:pict>
      </w:r>
      <w:r>
        <w:rPr>
          <w:position w:val="3"/>
          <w:sz w:val="20"/>
        </w:rPr>
        <w:tab/>
      </w:r>
      <w:r>
        <w:rPr>
          <w:noProof/>
          <w:lang w:val="en-US"/>
        </w:rPr>
      </w:r>
      <w:r w:rsidRPr="00507AB3">
        <w:rPr>
          <w:position w:val="3"/>
          <w:sz w:val="20"/>
        </w:rPr>
        <w:pict>
          <v:shape id="docshape22" o:spid="_x0000_s1153" type="#_x0000_t202" style="width:172.8pt;height:40.7pt;mso-position-horizontal-relative:char;mso-position-vertical-relative:line" fillcolor="#3faf46" strokecolor="#f6f9d4" strokeweight=".24pt">
            <v:textbox inset="0,0,0,0">
              <w:txbxContent>
                <w:p w:rsidR="00BF7EC8" w:rsidRDefault="00BF7EC8">
                  <w:pPr>
                    <w:spacing w:before="134" w:line="232" w:lineRule="auto"/>
                    <w:ind w:left="909" w:hanging="456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Відділ</w:t>
                  </w:r>
                  <w:r>
                    <w:rPr>
                      <w:b/>
                      <w:color w:val="000000"/>
                      <w:spacing w:val="-17"/>
                      <w:sz w:val="24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>розрахунків</w:t>
                  </w:r>
                  <w:r>
                    <w:rPr>
                      <w:b/>
                      <w:color w:val="000000"/>
                      <w:spacing w:val="-17"/>
                      <w:sz w:val="24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>з оплати праці</w:t>
                  </w:r>
                </w:p>
              </w:txbxContent>
            </v:textbox>
            <w10:anchorlock/>
          </v:shape>
        </w:pict>
      </w:r>
      <w:r>
        <w:rPr>
          <w:position w:val="3"/>
          <w:sz w:val="20"/>
        </w:rPr>
        <w:tab/>
      </w:r>
      <w:r>
        <w:rPr>
          <w:noProof/>
          <w:lang w:val="en-US"/>
        </w:rPr>
      </w:r>
      <w:r w:rsidRPr="0049411F">
        <w:rPr>
          <w:sz w:val="20"/>
        </w:rPr>
        <w:pict>
          <v:shape id="docshape23" o:spid="_x0000_s1154" type="#_x0000_t202" style="width:172.8pt;height:40.8pt;mso-position-horizontal-relative:char;mso-position-vertical-relative:line" fillcolor="#00a833" strokecolor="#f6f9d4" strokeweight=".24pt">
            <v:textbox inset="0,0,0,0">
              <w:txbxContent>
                <w:p w:rsidR="00BF7EC8" w:rsidRDefault="00BF7EC8">
                  <w:pPr>
                    <w:pStyle w:val="BodyText"/>
                    <w:spacing w:before="92"/>
                    <w:rPr>
                      <w:color w:val="000000"/>
                    </w:rPr>
                  </w:pPr>
                </w:p>
                <w:p w:rsidR="00BF7EC8" w:rsidRDefault="00BF7EC8">
                  <w:pPr>
                    <w:pStyle w:val="BodyText"/>
                    <w:ind w:left="237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Відділ</w:t>
                  </w:r>
                  <w:r>
                    <w:rPr>
                      <w:color w:val="000000"/>
                      <w:spacing w:val="-2"/>
                    </w:rPr>
                    <w:t xml:space="preserve"> </w:t>
                  </w:r>
                  <w:r>
                    <w:rPr>
                      <w:color w:val="000000"/>
                    </w:rPr>
                    <w:t>охорони</w:t>
                  </w:r>
                  <w:r>
                    <w:rPr>
                      <w:color w:val="000000"/>
                      <w:spacing w:val="-5"/>
                    </w:rPr>
                    <w:t xml:space="preserve"> </w:t>
                  </w:r>
                  <w:r>
                    <w:rPr>
                      <w:color w:val="000000"/>
                    </w:rPr>
                    <w:t>праці</w:t>
                  </w:r>
                  <w:r>
                    <w:rPr>
                      <w:color w:val="000000"/>
                      <w:spacing w:val="-2"/>
                    </w:rPr>
                    <w:t xml:space="preserve"> </w:t>
                  </w:r>
                  <w:r>
                    <w:rPr>
                      <w:color w:val="000000"/>
                    </w:rPr>
                    <w:t>та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  <w:spacing w:val="-2"/>
                    </w:rPr>
                    <w:t>екології</w:t>
                  </w:r>
                </w:p>
              </w:txbxContent>
            </v:textbox>
            <w10:anchorlock/>
          </v:shape>
        </w:pict>
      </w:r>
    </w:p>
    <w:p w:rsidR="00BF7EC8" w:rsidRDefault="00BF7EC8">
      <w:pPr>
        <w:pStyle w:val="BodyText"/>
        <w:spacing w:before="2"/>
        <w:rPr>
          <w:sz w:val="16"/>
        </w:rPr>
      </w:pPr>
    </w:p>
    <w:p w:rsidR="00BF7EC8" w:rsidRDefault="00BF7EC8">
      <w:pPr>
        <w:pStyle w:val="BodyText"/>
        <w:rPr>
          <w:sz w:val="16"/>
        </w:rPr>
        <w:sectPr w:rsidR="00BF7EC8">
          <w:type w:val="continuous"/>
          <w:pgSz w:w="23820" w:h="16840" w:orient="landscape"/>
          <w:pgMar w:top="1060" w:right="850" w:bottom="280" w:left="992" w:header="720" w:footer="720" w:gutter="0"/>
          <w:cols w:space="720"/>
        </w:sectPr>
      </w:pPr>
    </w:p>
    <w:p w:rsidR="00BF7EC8" w:rsidRDefault="00BF7EC8">
      <w:pPr>
        <w:pStyle w:val="Heading2"/>
        <w:spacing w:before="93"/>
        <w:ind w:left="1011"/>
      </w:pPr>
      <w:r>
        <w:rPr>
          <w:spacing w:val="-2"/>
        </w:rPr>
        <w:t>Головний</w:t>
      </w:r>
      <w:r>
        <w:rPr>
          <w:spacing w:val="-11"/>
        </w:rPr>
        <w:t xml:space="preserve"> </w:t>
      </w:r>
      <w:r>
        <w:rPr>
          <w:spacing w:val="-2"/>
        </w:rPr>
        <w:t>енергетик</w:t>
      </w:r>
    </w:p>
    <w:p w:rsidR="00BF7EC8" w:rsidRDefault="00BF7EC8">
      <w:pPr>
        <w:pStyle w:val="BodyText"/>
        <w:spacing w:before="115"/>
      </w:pPr>
      <w:r>
        <w:rPr>
          <w:b w:val="0"/>
        </w:rPr>
        <w:br w:type="column"/>
      </w:r>
    </w:p>
    <w:p w:rsidR="00BF7EC8" w:rsidRDefault="00BF7EC8">
      <w:pPr>
        <w:pStyle w:val="BodyText"/>
        <w:ind w:left="1011"/>
      </w:pPr>
      <w:r>
        <w:rPr>
          <w:noProof/>
          <w:lang w:val="en-US"/>
        </w:rPr>
        <w:pict>
          <v:shape id="docshape24" o:spid="_x0000_s1155" type="#_x0000_t202" style="position:absolute;left:0;text-align:left;margin-left:86.3pt;margin-top:107.1pt;width:151.35pt;height:40.8pt;z-index:251644416;mso-position-horizontal-relative:page" fillcolor="#3faf46" strokecolor="#f6f9d4" strokeweight=".24pt">
            <v:textbox inset="0,0,0,0">
              <w:txbxContent>
                <w:p w:rsidR="00BF7EC8" w:rsidRPr="00D85183" w:rsidRDefault="00BF7EC8">
                  <w:pPr>
                    <w:spacing w:before="137" w:line="232" w:lineRule="auto"/>
                    <w:ind w:left="499" w:right="549" w:hanging="27"/>
                    <w:rPr>
                      <w:b/>
                      <w:color w:val="000000"/>
                      <w:sz w:val="24"/>
                    </w:rPr>
                  </w:pPr>
                  <w:r w:rsidRPr="00D85183">
                    <w:rPr>
                      <w:color w:val="000000"/>
                      <w:sz w:val="24"/>
                    </w:rPr>
                    <w:t>Цех</w:t>
                  </w:r>
                  <w:r w:rsidRPr="00D85183">
                    <w:rPr>
                      <w:b/>
                      <w:color w:val="000000"/>
                      <w:spacing w:val="-17"/>
                      <w:sz w:val="24"/>
                    </w:rPr>
                    <w:t xml:space="preserve"> </w:t>
                  </w:r>
                  <w:r w:rsidRPr="00D85183">
                    <w:rPr>
                      <w:b/>
                      <w:color w:val="000000"/>
                      <w:sz w:val="24"/>
                    </w:rPr>
                    <w:t xml:space="preserve">склотарного </w:t>
                  </w:r>
                  <w:r w:rsidRPr="00D85183">
                    <w:rPr>
                      <w:b/>
                      <w:color w:val="000000"/>
                      <w:sz w:val="24"/>
                      <w:shd w:val="clear" w:color="auto" w:fill="80D41A"/>
                    </w:rPr>
                    <w:t>виробництва</w:t>
                  </w:r>
                  <w:r w:rsidRPr="00D85183">
                    <w:rPr>
                      <w:b/>
                      <w:color w:val="000000"/>
                      <w:spacing w:val="-9"/>
                      <w:sz w:val="24"/>
                    </w:rPr>
                    <w:t xml:space="preserve"> </w:t>
                  </w:r>
                  <w:r w:rsidRPr="00D85183">
                    <w:rPr>
                      <w:b/>
                      <w:color w:val="000000"/>
                      <w:spacing w:val="-5"/>
                      <w:sz w:val="24"/>
                    </w:rPr>
                    <w:t>г/с</w:t>
                  </w:r>
                </w:p>
              </w:txbxContent>
            </v:textbox>
            <w10:wrap anchorx="page"/>
          </v:shape>
        </w:pict>
      </w:r>
      <w:r>
        <w:rPr>
          <w:noProof/>
          <w:lang w:val="en-US"/>
        </w:rPr>
        <w:pict>
          <v:shape id="docshape25" o:spid="_x0000_s1156" type="#_x0000_t202" style="position:absolute;left:0;text-align:left;margin-left:939.5pt;margin-top:107.1pt;width:172.8pt;height:40.8pt;z-index:251650560;mso-position-horizontal-relative:page" fillcolor="#00a833" strokecolor="#f6f9d4" strokeweight=".24pt">
            <v:textbox inset="0,0,0,0">
              <w:txbxContent>
                <w:p w:rsidR="00BF7EC8" w:rsidRDefault="00BF7EC8">
                  <w:pPr>
                    <w:pStyle w:val="BodyText"/>
                    <w:spacing w:before="92"/>
                    <w:rPr>
                      <w:color w:val="000000"/>
                    </w:rPr>
                  </w:pPr>
                </w:p>
                <w:p w:rsidR="00BF7EC8" w:rsidRDefault="00BF7EC8">
                  <w:pPr>
                    <w:pStyle w:val="BodyText"/>
                    <w:ind w:left="472"/>
                    <w:rPr>
                      <w:color w:val="000000"/>
                    </w:rPr>
                  </w:pPr>
                  <w:r>
                    <w:rPr>
                      <w:color w:val="000000"/>
                      <w:spacing w:val="-2"/>
                    </w:rPr>
                    <w:t>Ремонтно-будівельний</w:t>
                  </w:r>
                  <w:r>
                    <w:rPr>
                      <w:color w:val="000000"/>
                      <w:spacing w:val="14"/>
                    </w:rPr>
                    <w:t xml:space="preserve"> </w:t>
                  </w:r>
                  <w:r>
                    <w:rPr>
                      <w:color w:val="000000"/>
                      <w:spacing w:val="-5"/>
                    </w:rPr>
                    <w:t>цех</w:t>
                  </w:r>
                </w:p>
              </w:txbxContent>
            </v:textbox>
            <w10:wrap anchorx="page"/>
          </v:shape>
        </w:pict>
      </w:r>
      <w:r>
        <w:rPr>
          <w:noProof/>
          <w:lang w:val="en-US"/>
        </w:rPr>
        <w:pict>
          <v:shape id="docshape26" o:spid="_x0000_s1157" type="#_x0000_t202" style="position:absolute;left:0;text-align:left;margin-left:939.5pt;margin-top:-15.05pt;width:172.8pt;height:40.8pt;z-index:251651584;mso-position-horizontal-relative:page" fillcolor="#00a833" strokecolor="#f6f9d4" strokeweight=".24pt">
            <v:textbox inset="0,0,0,0">
              <w:txbxContent>
                <w:p w:rsidR="00BF7EC8" w:rsidRDefault="00BF7EC8">
                  <w:pPr>
                    <w:pStyle w:val="BodyText"/>
                    <w:spacing w:before="92"/>
                    <w:rPr>
                      <w:color w:val="000000"/>
                    </w:rPr>
                  </w:pPr>
                </w:p>
                <w:p w:rsidR="00BF7EC8" w:rsidRDefault="00BF7EC8">
                  <w:pPr>
                    <w:pStyle w:val="BodyText"/>
                    <w:ind w:left="868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Транспортний</w:t>
                  </w:r>
                  <w:r>
                    <w:rPr>
                      <w:color w:val="000000"/>
                      <w:spacing w:val="-9"/>
                    </w:rPr>
                    <w:t xml:space="preserve"> </w:t>
                  </w:r>
                  <w:r>
                    <w:rPr>
                      <w:color w:val="000000"/>
                      <w:spacing w:val="-5"/>
                    </w:rPr>
                    <w:t>цех</w:t>
                  </w:r>
                </w:p>
              </w:txbxContent>
            </v:textbox>
            <w10:wrap anchorx="page"/>
          </v:shape>
        </w:pict>
      </w:r>
      <w:r>
        <w:rPr>
          <w:noProof/>
          <w:lang w:val="en-US"/>
        </w:rPr>
        <w:pict>
          <v:shape id="docshape27" o:spid="_x0000_s1158" type="#_x0000_t202" style="position:absolute;left:0;text-align:left;margin-left:723.5pt;margin-top:-42.2pt;width:172.8pt;height:40.8pt;z-index:-251655680;mso-position-horizontal-relative:page" fillcolor="#80d41a" strokecolor="#f6f9d4" strokeweight=".24pt">
            <v:textbox inset="0,0,0,0">
              <w:txbxContent>
                <w:p w:rsidR="00BF7EC8" w:rsidRDefault="00BF7EC8">
                  <w:pPr>
                    <w:pStyle w:val="BodyText"/>
                    <w:spacing w:before="92"/>
                    <w:rPr>
                      <w:color w:val="000000"/>
                    </w:rPr>
                  </w:pPr>
                </w:p>
                <w:p w:rsidR="00BF7EC8" w:rsidRDefault="00BF7EC8">
                  <w:pPr>
                    <w:pStyle w:val="BodyText"/>
                    <w:ind w:left="612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Склад</w:t>
                  </w:r>
                  <w:r>
                    <w:rPr>
                      <w:color w:val="000000"/>
                      <w:spacing w:val="-5"/>
                    </w:rPr>
                    <w:t xml:space="preserve"> </w:t>
                  </w:r>
                  <w:r>
                    <w:rPr>
                      <w:color w:val="000000"/>
                    </w:rPr>
                    <w:t>готової</w:t>
                  </w:r>
                  <w:r>
                    <w:rPr>
                      <w:color w:val="000000"/>
                      <w:spacing w:val="-5"/>
                    </w:rPr>
                    <w:t xml:space="preserve"> </w:t>
                  </w:r>
                  <w:r>
                    <w:rPr>
                      <w:color w:val="000000"/>
                      <w:spacing w:val="-2"/>
                    </w:rPr>
                    <w:t>продукції</w:t>
                  </w:r>
                </w:p>
              </w:txbxContent>
            </v:textbox>
            <w10:wrap anchorx="page"/>
          </v:shape>
        </w:pict>
      </w:r>
      <w:r>
        <w:rPr>
          <w:noProof/>
          <w:lang w:val="en-US"/>
        </w:rPr>
        <w:pict>
          <v:shape id="docshape28" o:spid="_x0000_s1159" type="#_x0000_t202" style="position:absolute;left:0;text-align:left;margin-left:518.3pt;margin-top:107.1pt;width:172.8pt;height:40.8pt;z-index:251653632;mso-position-horizontal-relative:page" fillcolor="#3faf46" strokecolor="#f6f9d4" strokeweight=".24pt">
            <v:textbox inset="0,0,0,0">
              <w:txbxContent>
                <w:p w:rsidR="00BF7EC8" w:rsidRPr="00D85183" w:rsidRDefault="00BF7EC8">
                  <w:pPr>
                    <w:spacing w:before="264"/>
                    <w:ind w:left="424"/>
                    <w:rPr>
                      <w:b/>
                      <w:color w:val="000000"/>
                      <w:sz w:val="24"/>
                    </w:rPr>
                  </w:pPr>
                  <w:r w:rsidRPr="00D85183">
                    <w:rPr>
                      <w:color w:val="000000"/>
                      <w:sz w:val="24"/>
                    </w:rPr>
                    <w:t>Комп’ютерний</w:t>
                  </w:r>
                  <w:r w:rsidRPr="00D85183">
                    <w:rPr>
                      <w:b/>
                      <w:color w:val="000000"/>
                      <w:spacing w:val="-13"/>
                      <w:sz w:val="24"/>
                    </w:rPr>
                    <w:t xml:space="preserve"> </w:t>
                  </w:r>
                  <w:r w:rsidRPr="00D85183">
                    <w:rPr>
                      <w:b/>
                      <w:color w:val="000000"/>
                      <w:spacing w:val="-2"/>
                      <w:sz w:val="24"/>
                    </w:rPr>
                    <w:t>відділ</w:t>
                  </w:r>
                </w:p>
              </w:txbxContent>
            </v:textbox>
            <w10:wrap anchorx="page"/>
          </v:shape>
        </w:pict>
      </w:r>
      <w:r>
        <w:rPr>
          <w:noProof/>
          <w:lang w:val="en-US"/>
        </w:rPr>
        <w:pict>
          <v:shape id="docshape29" o:spid="_x0000_s1160" type="#_x0000_t202" style="position:absolute;left:0;text-align:left;margin-left:519.5pt;margin-top:-1.5pt;width:172.8pt;height:40.8pt;z-index:251654656;mso-position-horizontal-relative:page" fillcolor="#3faf46" strokecolor="#f6f9d4" strokeweight=".24pt">
            <v:textbox inset="0,0,0,0">
              <w:txbxContent>
                <w:p w:rsidR="00BF7EC8" w:rsidRPr="00D85183" w:rsidRDefault="00BF7EC8">
                  <w:pPr>
                    <w:spacing w:before="264"/>
                    <w:ind w:left="667"/>
                    <w:rPr>
                      <w:b/>
                      <w:color w:val="000000"/>
                      <w:sz w:val="24"/>
                    </w:rPr>
                  </w:pPr>
                  <w:r w:rsidRPr="00D85183">
                    <w:rPr>
                      <w:color w:val="000000"/>
                      <w:sz w:val="24"/>
                    </w:rPr>
                    <w:t xml:space="preserve">Відділ </w:t>
                  </w:r>
                  <w:r w:rsidRPr="00D85183">
                    <w:rPr>
                      <w:b/>
                      <w:color w:val="000000"/>
                      <w:spacing w:val="-2"/>
                      <w:sz w:val="24"/>
                    </w:rPr>
                    <w:t>економіки</w:t>
                  </w:r>
                </w:p>
              </w:txbxContent>
            </v:textbox>
            <w10:wrap anchorx="page"/>
          </v:shape>
        </w:pict>
      </w:r>
      <w:r>
        <w:rPr>
          <w:spacing w:val="-2"/>
        </w:rPr>
        <w:t>Електромайстерня</w:t>
      </w:r>
    </w:p>
    <w:p w:rsidR="00BF7EC8" w:rsidRDefault="00BF7EC8">
      <w:pPr>
        <w:pStyle w:val="BodyText"/>
        <w:sectPr w:rsidR="00BF7EC8">
          <w:type w:val="continuous"/>
          <w:pgSz w:w="23820" w:h="16840" w:orient="landscape"/>
          <w:pgMar w:top="1060" w:right="850" w:bottom="280" w:left="992" w:header="720" w:footer="720" w:gutter="0"/>
          <w:cols w:num="2" w:space="720" w:equalWidth="0">
            <w:col w:w="3439" w:space="797"/>
            <w:col w:w="17742"/>
          </w:cols>
        </w:sectPr>
      </w:pPr>
    </w:p>
    <w:p w:rsidR="00BF7EC8" w:rsidRDefault="00BF7EC8">
      <w:pPr>
        <w:pStyle w:val="BodyText"/>
        <w:rPr>
          <w:sz w:val="20"/>
        </w:rPr>
      </w:pPr>
      <w:r>
        <w:rPr>
          <w:noProof/>
          <w:lang w:val="en-US"/>
        </w:rPr>
        <w:pict>
          <v:shape id="docshape132" o:spid="_x0000_s1161" type="#_x0000_t202" style="position:absolute;margin-left:269.9pt;margin-top:773.75pt;width:172.8pt;height:40.7pt;z-index:251641344;mso-position-horizontal-relative:page;mso-position-vertical-relative:page" fillcolor="#3faf46" strokecolor="#f6f9d4" strokeweight=".24pt">
            <v:textbox inset="0,0,0,0">
              <w:txbxContent>
                <w:p w:rsidR="00BF7EC8" w:rsidRDefault="00BF7EC8">
                  <w:pPr>
                    <w:pStyle w:val="BodyText"/>
                    <w:spacing w:before="89"/>
                    <w:rPr>
                      <w:color w:val="000000"/>
                    </w:rPr>
                  </w:pPr>
                </w:p>
                <w:p w:rsidR="00BF7EC8" w:rsidRDefault="00BF7EC8">
                  <w:pPr>
                    <w:pStyle w:val="BodyText"/>
                    <w:ind w:left="604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Виробнича</w:t>
                  </w:r>
                  <w:r>
                    <w:rPr>
                      <w:color w:val="000000"/>
                      <w:spacing w:val="-1"/>
                    </w:rPr>
                    <w:t xml:space="preserve"> </w:t>
                  </w:r>
                  <w:r>
                    <w:rPr>
                      <w:color w:val="000000"/>
                      <w:spacing w:val="-2"/>
                    </w:rPr>
                    <w:t>лабораторія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val="en-US"/>
        </w:rPr>
        <w:pict>
          <v:shape id="docshape133" o:spid="_x0000_s1162" type="#_x0000_t202" style="position:absolute;margin-left:86.3pt;margin-top:732.95pt;width:151.35pt;height:40.8pt;z-index:251642368;mso-position-horizontal-relative:page;mso-position-vertical-relative:page" fillcolor="#3faf46" strokecolor="#f6f9d4" strokeweight=".24pt">
            <v:textbox inset="0,0,0,0">
              <w:txbxContent>
                <w:p w:rsidR="00BF7EC8" w:rsidRPr="00D85183" w:rsidRDefault="00BF7EC8">
                  <w:pPr>
                    <w:spacing w:before="137" w:line="232" w:lineRule="auto"/>
                    <w:ind w:left="55" w:right="759"/>
                    <w:rPr>
                      <w:b/>
                      <w:color w:val="000000"/>
                      <w:sz w:val="24"/>
                    </w:rPr>
                  </w:pPr>
                  <w:r w:rsidRPr="00D85183">
                    <w:rPr>
                      <w:color w:val="000000"/>
                      <w:sz w:val="24"/>
                    </w:rPr>
                    <w:t>ВТВ, сектор управління</w:t>
                  </w:r>
                  <w:r w:rsidRPr="00D85183">
                    <w:rPr>
                      <w:b/>
                      <w:color w:val="000000"/>
                      <w:spacing w:val="-17"/>
                      <w:sz w:val="24"/>
                    </w:rPr>
                    <w:t xml:space="preserve"> </w:t>
                  </w:r>
                  <w:r w:rsidRPr="00D85183">
                    <w:rPr>
                      <w:b/>
                      <w:color w:val="000000"/>
                      <w:sz w:val="24"/>
                    </w:rPr>
                    <w:t>якістю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val="en-US"/>
        </w:rPr>
        <w:pict>
          <v:shape id="docshape134" o:spid="_x0000_s1163" type="#_x0000_t202" style="position:absolute;margin-left:86.3pt;margin-top:678.7pt;width:151.35pt;height:40.8pt;z-index:251643392;mso-position-horizontal-relative:page;mso-position-vertical-relative:page" fillcolor="#3faf46" strokecolor="#f6f9d4" strokeweight=".24pt">
            <v:textbox inset="0,0,0,0">
              <w:txbxContent>
                <w:p w:rsidR="00BF7EC8" w:rsidRPr="00D85183" w:rsidRDefault="00BF7EC8">
                  <w:pPr>
                    <w:spacing w:before="137" w:line="232" w:lineRule="auto"/>
                    <w:ind w:left="482" w:right="559" w:hanging="10"/>
                    <w:rPr>
                      <w:b/>
                      <w:color w:val="000000"/>
                      <w:sz w:val="24"/>
                    </w:rPr>
                  </w:pPr>
                  <w:r w:rsidRPr="00D85183">
                    <w:rPr>
                      <w:color w:val="000000"/>
                      <w:sz w:val="24"/>
                    </w:rPr>
                    <w:t>Цех</w:t>
                  </w:r>
                  <w:r w:rsidRPr="00D85183">
                    <w:rPr>
                      <w:b/>
                      <w:color w:val="000000"/>
                      <w:spacing w:val="-17"/>
                      <w:sz w:val="24"/>
                    </w:rPr>
                    <w:t xml:space="preserve"> </w:t>
                  </w:r>
                  <w:r w:rsidRPr="00D85183">
                    <w:rPr>
                      <w:b/>
                      <w:color w:val="000000"/>
                      <w:sz w:val="24"/>
                    </w:rPr>
                    <w:t>склотарного виробництва</w:t>
                  </w:r>
                  <w:r w:rsidRPr="00D85183">
                    <w:rPr>
                      <w:b/>
                      <w:color w:val="000000"/>
                      <w:spacing w:val="-9"/>
                      <w:sz w:val="24"/>
                    </w:rPr>
                    <w:t xml:space="preserve"> </w:t>
                  </w:r>
                  <w:r w:rsidRPr="00D85183">
                    <w:rPr>
                      <w:b/>
                      <w:color w:val="000000"/>
                      <w:spacing w:val="-5"/>
                      <w:sz w:val="24"/>
                    </w:rPr>
                    <w:t>х/с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val="en-US"/>
        </w:rPr>
        <w:pict>
          <v:shape id="docshape135" o:spid="_x0000_s1164" type="#_x0000_t202" style="position:absolute;margin-left:939.5pt;margin-top:746.65pt;width:172.8pt;height:40.7pt;z-index:251645440;mso-position-horizontal-relative:page;mso-position-vertical-relative:page" fillcolor="#00a833" strokecolor="#f6f9d4" strokeweight=".24pt">
            <v:textbox inset="0,0,0,0">
              <w:txbxContent>
                <w:p w:rsidR="00BF7EC8" w:rsidRDefault="00BF7EC8">
                  <w:pPr>
                    <w:pStyle w:val="BodyText"/>
                    <w:spacing w:before="89"/>
                    <w:rPr>
                      <w:color w:val="000000"/>
                    </w:rPr>
                  </w:pPr>
                </w:p>
                <w:p w:rsidR="00BF7EC8" w:rsidRDefault="00BF7EC8">
                  <w:pPr>
                    <w:pStyle w:val="BodyText"/>
                    <w:ind w:left="76"/>
                    <w:rPr>
                      <w:color w:val="000000"/>
                    </w:rPr>
                  </w:pPr>
                  <w:r>
                    <w:rPr>
                      <w:color w:val="000000"/>
                      <w:spacing w:val="-2"/>
                    </w:rPr>
                    <w:t>Житлово-комунальне</w:t>
                  </w:r>
                  <w:r>
                    <w:rPr>
                      <w:color w:val="000000"/>
                      <w:spacing w:val="21"/>
                    </w:rPr>
                    <w:t xml:space="preserve"> </w:t>
                  </w:r>
                  <w:r>
                    <w:rPr>
                      <w:color w:val="000000"/>
                      <w:spacing w:val="-2"/>
                    </w:rPr>
                    <w:t>господарство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val="en-US"/>
        </w:rPr>
        <w:pict>
          <v:shape id="docshape136" o:spid="_x0000_s1165" type="#_x0000_t202" style="position:absolute;margin-left:723.5pt;margin-top:719.4pt;width:172.8pt;height:40.8pt;z-index:251646464;mso-position-horizontal-relative:page;mso-position-vertical-relative:page" fillcolor="#80d41a" strokecolor="#f6f9d4" strokeweight=".24pt">
            <v:textbox inset="0,0,0,0">
              <w:txbxContent>
                <w:p w:rsidR="00BF7EC8" w:rsidRDefault="00BF7EC8">
                  <w:pPr>
                    <w:pStyle w:val="BodyText"/>
                    <w:spacing w:before="92"/>
                    <w:rPr>
                      <w:color w:val="000000"/>
                    </w:rPr>
                  </w:pPr>
                </w:p>
                <w:p w:rsidR="00BF7EC8" w:rsidRDefault="00BF7EC8">
                  <w:pPr>
                    <w:pStyle w:val="BodyText"/>
                    <w:ind w:left="1079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Відділ</w:t>
                  </w:r>
                  <w:r>
                    <w:rPr>
                      <w:color w:val="000000"/>
                      <w:spacing w:val="2"/>
                    </w:rPr>
                    <w:t xml:space="preserve"> </w:t>
                  </w:r>
                  <w:r>
                    <w:rPr>
                      <w:color w:val="000000"/>
                      <w:spacing w:val="-2"/>
                    </w:rPr>
                    <w:t>кадрів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val="en-US"/>
        </w:rPr>
        <w:pict>
          <v:shape id="docshape137" o:spid="_x0000_s1166" type="#_x0000_t202" style="position:absolute;margin-left:269.9pt;margin-top:705.85pt;width:172.8pt;height:40.8pt;z-index:251647488;mso-position-horizontal-relative:page;mso-position-vertical-relative:page" fillcolor="#3faf46" strokecolor="#f6f9d4" strokeweight=".24pt">
            <v:textbox inset="0,0,0,0">
              <w:txbxContent>
                <w:p w:rsidR="00BF7EC8" w:rsidRDefault="00BF7EC8">
                  <w:pPr>
                    <w:pStyle w:val="BodyText"/>
                    <w:spacing w:before="92"/>
                    <w:rPr>
                      <w:color w:val="000000"/>
                    </w:rPr>
                  </w:pPr>
                </w:p>
                <w:p w:rsidR="00BF7EC8" w:rsidRDefault="00BF7EC8">
                  <w:pPr>
                    <w:pStyle w:val="BodyText"/>
                    <w:ind w:left="287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Відділ</w:t>
                  </w:r>
                  <w:r>
                    <w:rPr>
                      <w:color w:val="000000"/>
                      <w:spacing w:val="-6"/>
                    </w:rPr>
                    <w:t xml:space="preserve"> </w:t>
                  </w:r>
                  <w:r>
                    <w:rPr>
                      <w:color w:val="000000"/>
                    </w:rPr>
                    <w:t>головного</w:t>
                  </w:r>
                  <w:r>
                    <w:rPr>
                      <w:color w:val="000000"/>
                      <w:spacing w:val="-10"/>
                    </w:rPr>
                    <w:t xml:space="preserve"> </w:t>
                  </w:r>
                  <w:r>
                    <w:rPr>
                      <w:color w:val="000000"/>
                      <w:spacing w:val="-2"/>
                    </w:rPr>
                    <w:t>конструктора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val="en-US"/>
        </w:rPr>
        <w:pict>
          <v:shape id="docshape138" o:spid="_x0000_s1167" type="#_x0000_t202" style="position:absolute;margin-left:269.9pt;margin-top:651.5pt;width:172.8pt;height:40.8pt;z-index:251648512;mso-position-horizontal-relative:page;mso-position-vertical-relative:page" fillcolor="#3faf46" strokecolor="#f6f9d4" strokeweight=".24pt">
            <v:textbox inset="0,0,0,0">
              <w:txbxContent>
                <w:p w:rsidR="00BF7EC8" w:rsidRDefault="00BF7EC8">
                  <w:pPr>
                    <w:pStyle w:val="BodyText"/>
                    <w:spacing w:before="203" w:line="232" w:lineRule="auto"/>
                    <w:ind w:left="880" w:hanging="226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Майстерня</w:t>
                  </w:r>
                  <w:r>
                    <w:rPr>
                      <w:color w:val="000000"/>
                      <w:spacing w:val="-13"/>
                    </w:rPr>
                    <w:t xml:space="preserve"> </w:t>
                  </w:r>
                  <w:r>
                    <w:rPr>
                      <w:color w:val="000000"/>
                    </w:rPr>
                    <w:t xml:space="preserve">реставрації </w:t>
                  </w:r>
                  <w:r>
                    <w:rPr>
                      <w:color w:val="000000"/>
                      <w:spacing w:val="-2"/>
                    </w:rPr>
                    <w:t>формокомплектів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val="en-US"/>
        </w:rPr>
        <w:pict>
          <v:shape id="docshape139" o:spid="_x0000_s1168" type="#_x0000_t202" style="position:absolute;margin-left:939.5pt;margin-top:678.7pt;width:172.8pt;height:40.8pt;z-index:251649536;mso-position-horizontal-relative:page;mso-position-vertical-relative:page" fillcolor="#00a833" strokecolor="#f6f9d4" strokeweight=".24pt">
            <v:textbox inset="0,0,0,0">
              <w:txbxContent>
                <w:p w:rsidR="00BF7EC8" w:rsidRDefault="00BF7EC8">
                  <w:pPr>
                    <w:pStyle w:val="BodyText"/>
                    <w:spacing w:before="92"/>
                    <w:rPr>
                      <w:color w:val="000000"/>
                    </w:rPr>
                  </w:pPr>
                </w:p>
                <w:p w:rsidR="00BF7EC8" w:rsidRDefault="00BF7EC8">
                  <w:pPr>
                    <w:pStyle w:val="BodyText"/>
                    <w:ind w:right="85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pacing w:val="-2"/>
                    </w:rPr>
                    <w:t>Гофроцех</w:t>
                  </w:r>
                </w:p>
              </w:txbxContent>
            </v:textbox>
            <w10:wrap anchorx="page" anchory="page"/>
          </v:shape>
        </w:pict>
      </w:r>
    </w:p>
    <w:p w:rsidR="00BF7EC8" w:rsidRDefault="00BF7EC8">
      <w:pPr>
        <w:pStyle w:val="BodyText"/>
        <w:spacing w:before="115" w:after="1"/>
        <w:rPr>
          <w:sz w:val="20"/>
        </w:rPr>
      </w:pPr>
    </w:p>
    <w:p w:rsidR="00BF7EC8" w:rsidRDefault="00BF7EC8">
      <w:pPr>
        <w:tabs>
          <w:tab w:val="left" w:pos="9394"/>
          <w:tab w:val="left" w:pos="17794"/>
        </w:tabs>
        <w:ind w:left="4402"/>
        <w:rPr>
          <w:position w:val="27"/>
          <w:sz w:val="20"/>
        </w:rPr>
      </w:pPr>
      <w:r>
        <w:rPr>
          <w:noProof/>
          <w:lang w:val="en-US"/>
        </w:rPr>
      </w:r>
      <w:r w:rsidRPr="00507AB3">
        <w:rPr>
          <w:position w:val="27"/>
          <w:sz w:val="20"/>
        </w:rPr>
        <w:pict>
          <v:shape id="docshape140" o:spid="_x0000_s1169" type="#_x0000_t202" style="width:172.8pt;height:40.7pt;mso-position-horizontal-relative:char;mso-position-vertical-relative:line" fillcolor="#3faf46" strokecolor="#f6f9d4" strokeweight=".24pt">
            <v:textbox inset="0,0,0,0">
              <w:txbxContent>
                <w:p w:rsidR="00BF7EC8" w:rsidRDefault="00BF7EC8">
                  <w:pPr>
                    <w:pStyle w:val="BodyText"/>
                    <w:spacing w:before="78"/>
                    <w:rPr>
                      <w:color w:val="000000"/>
                    </w:rPr>
                  </w:pPr>
                </w:p>
                <w:p w:rsidR="00BF7EC8" w:rsidRDefault="00BF7EC8">
                  <w:pPr>
                    <w:pStyle w:val="BodyText"/>
                    <w:ind w:left="441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</w:rPr>
                    <w:t>Виробнича</w:t>
                  </w:r>
                  <w:r>
                    <w:rPr>
                      <w:color w:val="000000"/>
                      <w:spacing w:val="-4"/>
                    </w:rPr>
                    <w:t xml:space="preserve"> </w:t>
                  </w:r>
                  <w:r>
                    <w:rPr>
                      <w:color w:val="000000"/>
                    </w:rPr>
                    <w:t>дільниця</w:t>
                  </w:r>
                  <w:r>
                    <w:rPr>
                      <w:color w:val="000000"/>
                      <w:spacing w:val="-2"/>
                    </w:rPr>
                    <w:t xml:space="preserve"> </w:t>
                  </w:r>
                  <w:r>
                    <w:rPr>
                      <w:color w:val="000000"/>
                      <w:spacing w:val="-4"/>
                    </w:rPr>
                    <w:t>КВПі</w:t>
                  </w:r>
                  <w:r>
                    <w:rPr>
                      <w:color w:val="000000"/>
                      <w:spacing w:val="-4"/>
                      <w:sz w:val="20"/>
                    </w:rPr>
                    <w:t>А</w:t>
                  </w:r>
                </w:p>
              </w:txbxContent>
            </v:textbox>
            <w10:anchorlock/>
          </v:shape>
        </w:pict>
      </w:r>
      <w:r>
        <w:rPr>
          <w:position w:val="27"/>
          <w:sz w:val="20"/>
        </w:rPr>
        <w:tab/>
      </w:r>
      <w:r>
        <w:rPr>
          <w:noProof/>
          <w:lang w:val="en-US"/>
        </w:rPr>
      </w:r>
      <w:r w:rsidRPr="0049411F">
        <w:rPr>
          <w:sz w:val="20"/>
        </w:rPr>
        <w:pict>
          <v:shape id="docshape141" o:spid="_x0000_s1170" type="#_x0000_t202" style="width:172.8pt;height:40.7pt;mso-position-horizontal-relative:char;mso-position-vertical-relative:line" fillcolor="#3faf46" strokecolor="#f6f9d4" strokeweight=".24pt">
            <v:textbox inset="0,0,0,0">
              <w:txbxContent>
                <w:p w:rsidR="00BF7EC8" w:rsidRDefault="00BF7EC8">
                  <w:pPr>
                    <w:spacing w:before="262"/>
                    <w:ind w:left="573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Юридичний</w:t>
                  </w:r>
                  <w:r>
                    <w:rPr>
                      <w:b/>
                      <w:color w:val="000000"/>
                      <w:spacing w:val="-8"/>
                      <w:sz w:val="24"/>
                    </w:rPr>
                    <w:t xml:space="preserve"> </w:t>
                  </w:r>
                  <w:r>
                    <w:rPr>
                      <w:b/>
                      <w:color w:val="000000"/>
                      <w:spacing w:val="-2"/>
                      <w:sz w:val="24"/>
                    </w:rPr>
                    <w:t>відділ</w:t>
                  </w:r>
                </w:p>
              </w:txbxContent>
            </v:textbox>
            <w10:anchorlock/>
          </v:shape>
        </w:pict>
      </w:r>
      <w:r>
        <w:rPr>
          <w:sz w:val="20"/>
        </w:rPr>
        <w:tab/>
      </w:r>
      <w:r>
        <w:rPr>
          <w:noProof/>
          <w:lang w:val="en-US"/>
        </w:rPr>
      </w:r>
      <w:r w:rsidRPr="0049411F">
        <w:rPr>
          <w:position w:val="27"/>
          <w:sz w:val="20"/>
        </w:rPr>
        <w:pict>
          <v:shape id="docshape142" o:spid="_x0000_s1171" type="#_x0000_t202" style="width:172.8pt;height:40.7pt;mso-position-horizontal-relative:char;mso-position-vertical-relative:line" fillcolor="#00a833" strokecolor="#f6f9d4" strokeweight=".24pt">
            <v:textbox inset="0,0,0,0">
              <w:txbxContent>
                <w:p w:rsidR="00BF7EC8" w:rsidRDefault="00BF7EC8">
                  <w:pPr>
                    <w:pStyle w:val="BodyText"/>
                    <w:spacing w:before="92"/>
                    <w:rPr>
                      <w:color w:val="000000"/>
                    </w:rPr>
                  </w:pPr>
                </w:p>
                <w:p w:rsidR="00BF7EC8" w:rsidRDefault="00BF7EC8">
                  <w:pPr>
                    <w:pStyle w:val="BodyText"/>
                    <w:ind w:left="36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Мехтранспортний</w:t>
                  </w:r>
                  <w:r>
                    <w:rPr>
                      <w:color w:val="000000"/>
                      <w:spacing w:val="-6"/>
                    </w:rPr>
                    <w:t xml:space="preserve"> </w:t>
                  </w:r>
                  <w:r>
                    <w:rPr>
                      <w:color w:val="000000"/>
                    </w:rPr>
                    <w:t>цех</w:t>
                  </w:r>
                  <w:r>
                    <w:rPr>
                      <w:color w:val="000000"/>
                      <w:spacing w:val="-2"/>
                    </w:rPr>
                    <w:t xml:space="preserve"> (гараж)</w:t>
                  </w:r>
                </w:p>
              </w:txbxContent>
            </v:textbox>
            <w10:anchorlock/>
          </v:shape>
        </w:pict>
      </w:r>
    </w:p>
    <w:sectPr w:rsidR="00BF7EC8" w:rsidSect="005B2EE4">
      <w:type w:val="continuous"/>
      <w:pgSz w:w="23820" w:h="16840" w:orient="landscape"/>
      <w:pgMar w:top="1060" w:right="850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2EE4"/>
    <w:rsid w:val="000A4AE1"/>
    <w:rsid w:val="001A2D77"/>
    <w:rsid w:val="002C4036"/>
    <w:rsid w:val="00360525"/>
    <w:rsid w:val="004818D2"/>
    <w:rsid w:val="0049411F"/>
    <w:rsid w:val="00507AB3"/>
    <w:rsid w:val="005B2EE4"/>
    <w:rsid w:val="0061153D"/>
    <w:rsid w:val="00756F13"/>
    <w:rsid w:val="007B5618"/>
    <w:rsid w:val="00800EFD"/>
    <w:rsid w:val="009F7C78"/>
    <w:rsid w:val="00A67659"/>
    <w:rsid w:val="00BF7EC8"/>
    <w:rsid w:val="00D85183"/>
    <w:rsid w:val="00DC09B4"/>
    <w:rsid w:val="00E0206F"/>
    <w:rsid w:val="00E23195"/>
    <w:rsid w:val="00E763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7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EE4"/>
    <w:pPr>
      <w:widowControl w:val="0"/>
      <w:autoSpaceDE w:val="0"/>
      <w:autoSpaceDN w:val="0"/>
    </w:pPr>
    <w:rPr>
      <w:rFonts w:ascii="Arial" w:hAnsi="Arial" w:cs="Arial"/>
      <w:lang w:val="uk-UA"/>
    </w:rPr>
  </w:style>
  <w:style w:type="paragraph" w:styleId="Heading1">
    <w:name w:val="heading 1"/>
    <w:basedOn w:val="Normal"/>
    <w:link w:val="Heading1Char"/>
    <w:uiPriority w:val="99"/>
    <w:qFormat/>
    <w:rsid w:val="005B2EE4"/>
    <w:pPr>
      <w:ind w:right="83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link w:val="Heading2Char"/>
    <w:uiPriority w:val="99"/>
    <w:qFormat/>
    <w:rsid w:val="005B2EE4"/>
    <w:pPr>
      <w:spacing w:before="137"/>
      <w:ind w:left="55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1153D"/>
    <w:rPr>
      <w:rFonts w:ascii="Cambria" w:hAnsi="Cambria" w:cs="Times New Roman"/>
      <w:b/>
      <w:bCs/>
      <w:kern w:val="32"/>
      <w:sz w:val="32"/>
      <w:szCs w:val="32"/>
      <w:lang w:val="uk-U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1153D"/>
    <w:rPr>
      <w:rFonts w:ascii="Cambria" w:hAnsi="Cambria" w:cs="Times New Roman"/>
      <w:b/>
      <w:bCs/>
      <w:i/>
      <w:iCs/>
      <w:sz w:val="28"/>
      <w:szCs w:val="28"/>
      <w:lang w:val="uk-UA"/>
    </w:rPr>
  </w:style>
  <w:style w:type="paragraph" w:styleId="BodyText">
    <w:name w:val="Body Text"/>
    <w:basedOn w:val="Normal"/>
    <w:link w:val="BodyTextChar"/>
    <w:uiPriority w:val="99"/>
    <w:rsid w:val="005B2EE4"/>
    <w:rPr>
      <w:b/>
      <w:bCs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1153D"/>
    <w:rPr>
      <w:rFonts w:ascii="Arial" w:hAnsi="Arial" w:cs="Arial"/>
      <w:lang w:val="uk-UA"/>
    </w:rPr>
  </w:style>
  <w:style w:type="paragraph" w:styleId="ListParagraph">
    <w:name w:val="List Paragraph"/>
    <w:basedOn w:val="Normal"/>
    <w:uiPriority w:val="99"/>
    <w:qFormat/>
    <w:rsid w:val="005B2EE4"/>
  </w:style>
  <w:style w:type="paragraph" w:customStyle="1" w:styleId="TableParagraph">
    <w:name w:val="Table Paragraph"/>
    <w:basedOn w:val="Normal"/>
    <w:uiPriority w:val="99"/>
    <w:rsid w:val="005B2E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</TotalTime>
  <Pages>1</Pages>
  <Words>71</Words>
  <Characters>405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˚! 2026  "˚_28012026.odp</dc:title>
  <dc:subject/>
  <dc:creator>Ekonomika</dc:creator>
  <cp:keywords/>
  <dc:description/>
  <cp:lastModifiedBy>ekonomika3</cp:lastModifiedBy>
  <cp:revision>7</cp:revision>
  <dcterms:created xsi:type="dcterms:W3CDTF">2026-08-30T11:42:00Z</dcterms:created>
  <dcterms:modified xsi:type="dcterms:W3CDTF">2026-08-31T05:59:00Z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Producer">
    <vt:lpwstr>3-Heights(TM) PDF Security Shell 4.8.25.2 (http://www.pdf-tools.com)</vt:lpwstr>
  </property>
</Properties>
</file>