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212" w:rsidRDefault="00F60212">
      <w:pPr>
        <w:pStyle w:val="BodyText"/>
        <w:rPr>
          <w:rFonts w:ascii="Times New Roman"/>
          <w:b w:val="0"/>
          <w:sz w:val="36"/>
        </w:rPr>
      </w:pPr>
    </w:p>
    <w:p w:rsidR="00F60212" w:rsidRDefault="00F60212">
      <w:pPr>
        <w:pStyle w:val="BodyText"/>
        <w:rPr>
          <w:rFonts w:ascii="Times New Roman"/>
          <w:b w:val="0"/>
          <w:sz w:val="36"/>
        </w:rPr>
      </w:pPr>
    </w:p>
    <w:p w:rsidR="00F60212" w:rsidRDefault="00F60212">
      <w:pPr>
        <w:pStyle w:val="BodyText"/>
        <w:rPr>
          <w:rFonts w:ascii="Times New Roman"/>
          <w:b w:val="0"/>
          <w:sz w:val="36"/>
        </w:rPr>
      </w:pPr>
      <w:r>
        <w:rPr>
          <w:noProof/>
          <w:lang w:val="en-US"/>
        </w:rPr>
        <w:pict>
          <v:group id="docshapegroup30" o:spid="_x0000_s1026" style="position:absolute;margin-left:55.1pt;margin-top:98pt;width:1093.8pt;height:699.15pt;z-index:-251656704;mso-position-horizontal-relative:page;mso-position-vertical-relative:page" coordorigin="1049,2040" coordsize="21876,139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1" o:spid="_x0000_s1027" type="#_x0000_t75" style="position:absolute;left:1395;top:2040;width:1205;height:1229">
              <v:imagedata r:id="rId4" o:title=""/>
            </v:shape>
            <v:rect id="docshape32" o:spid="_x0000_s1028" style="position:absolute;left:5215;top:3400;width:12588;height:1248" fillcolor="#00a833" stroked="f"/>
            <v:rect id="docshape33" o:spid="_x0000_s1029" style="position:absolute;left:5215;top:3400;width:12588;height:1248" filled="f" strokecolor="#f6f9d4" strokeweight=".24pt"/>
            <v:rect id="docshape34" o:spid="_x0000_s1030" style="position:absolute;left:1077;top:5671;width:2379;height:60" fillcolor="#168252" stroked="f"/>
            <v:shape id="docshape35" o:spid="_x0000_s1031" style="position:absolute;left:1048;top:5700;width:60;height:10320" coordorigin="1049,5700" coordsize="60,10320" path="m1109,16020r-58,l1049,5700r57,l1109,16020xe" fillcolor="#059a2d" stroked="f">
              <v:path arrowok="t"/>
            </v:shape>
            <v:rect id="docshape36" o:spid="_x0000_s1032" style="position:absolute;left:14469;top:5155;width:3456;height:1088" fillcolor="#5db81d" stroked="f"/>
            <v:rect id="docshape37" o:spid="_x0000_s1033" style="position:absolute;left:14469;top:5155;width:3456;height:1088" filled="f" strokecolor="#f6f9d4" strokeweight=".24pt"/>
            <v:shape id="docshape38" o:spid="_x0000_s1034" style="position:absolute;left:5822;top:4612;width:216;height:545" coordorigin="5822,4613" coordsize="216,545" path="m5930,5158l5822,5021r53,l5875,4613r111,l5986,5021r52,l5930,5158xe" fillcolor="#5db81d" stroked="f">
              <v:path arrowok="t"/>
            </v:shape>
            <v:shape id="docshape39" o:spid="_x0000_s1035" style="position:absolute;left:5822;top:4612;width:216;height:545" coordorigin="5822,4613" coordsize="216,545" path="m5986,4613r,408l6038,5021r-108,137l5822,5021r53,l5875,4613r111,e" filled="f" strokecolor="#f6f9d4" strokeweight=".24pt">
              <v:path arrowok="t"/>
            </v:shape>
            <v:shape id="docshape40" o:spid="_x0000_s1036" style="position:absolute;left:11877;top:4612;width:216;height:545" coordorigin="11878,4613" coordsize="216,545" path="m11986,5158r-108,-137l11930,5021r,-408l12038,4613r,408l12094,5021r-108,137xe" fillcolor="#5db81d" stroked="f">
              <v:path arrowok="t"/>
            </v:shape>
            <v:shape id="docshape41" o:spid="_x0000_s1037" style="position:absolute;left:11877;top:4612;width:216;height:545" coordorigin="11878,4613" coordsize="216,545" path="m11930,4613r,408l11878,5021r108,137l12094,5021r-56,l12038,4613r-108,e" filled="f" strokecolor="#f6f9d4" strokeweight=".24pt">
              <v:path arrowok="t"/>
            </v:shape>
            <v:shape id="docshape42" o:spid="_x0000_s1038" style="position:absolute;left:16197;top:4612;width:216;height:545" coordorigin="16198,4613" coordsize="216,545" path="m16306,5158r-108,-137l16253,5021r,-408l16361,4613r,408l16414,5021r-108,137xe" fillcolor="#5db81d" stroked="f">
              <v:path arrowok="t"/>
            </v:shape>
            <v:shape id="docshape43" o:spid="_x0000_s1039" style="position:absolute;left:16197;top:4612;width:216;height:545" coordorigin="16198,4613" coordsize="216,545" path="m16253,4613r,408l16198,5021r108,137l16414,5021r-53,l16361,4613r-108,e" filled="f" strokecolor="#f6f9d4" strokeweight=".24pt">
              <v:path arrowok="t"/>
            </v:shape>
            <v:rect id="docshape44" o:spid="_x0000_s1040" style="position:absolute;left:1725;top:9772;width:3027;height:970" fillcolor="#77bc64" stroked="f"/>
            <v:rect id="docshape45" o:spid="_x0000_s1041" style="position:absolute;left:1725;top:9772;width:3027;height:970" filled="f" strokecolor="#f6f9d4" strokeweight=".24pt"/>
            <v:rect id="docshape46" o:spid="_x0000_s1042" style="position:absolute;left:5397;top:10044;width:3456;height:816" fillcolor="#77bc64" stroked="f"/>
            <v:rect id="docshape47" o:spid="_x0000_s1043" style="position:absolute;left:5397;top:10044;width:3456;height:816" filled="f" strokecolor="#f6f9d4" strokeweight=".24pt"/>
            <v:rect id="docshape48" o:spid="_x0000_s1044" style="position:absolute;left:9712;top:5700;width:60;height:8691" fillcolor="#059a2d" stroked="f"/>
            <v:rect id="docshape49" o:spid="_x0000_s1045" style="position:absolute;left:9710;top:5671;width:648;height:60" fillcolor="#168252" stroked="f"/>
            <v:shape id="docshape50" o:spid="_x0000_s1046" style="position:absolute;left:9741;top:7058;width:648;height:272" coordorigin="9742,7058" coordsize="648,272" path="m10226,7330r,-68l9742,7262r,-136l10226,7126r,-68l10390,7193r-164,137xe" fillcolor="#5db81d" stroked="f">
              <v:path arrowok="t"/>
            </v:shape>
            <v:shape id="docshape51" o:spid="_x0000_s1047" style="position:absolute;left:9741;top:7058;width:648;height:272" coordorigin="9742,7058" coordsize="648,272" path="m9742,7126r484,l10226,7058r164,135l10226,7330r,-68l9742,7262r,-136e" filled="f" strokecolor="#f6f9d4" strokeweight=".24pt">
              <v:path arrowok="t"/>
            </v:shape>
            <v:shape id="docshape52" o:spid="_x0000_s1048" style="position:absolute;left:9763;top:10586;width:627;height:274" coordorigin="9763,10586" coordsize="627,274" path="m10234,10860r,-70l9763,10790r,-134l10234,10656r,-70l10390,10723r-156,137xe" fillcolor="#5db81d" stroked="f">
              <v:path arrowok="t"/>
            </v:shape>
            <v:shape id="docshape53" o:spid="_x0000_s1049" style="position:absolute;left:9763;top:10586;width:627;height:274" coordorigin="9763,10586" coordsize="627,274" path="m9763,10656r471,l10234,10586r156,137l10234,10860r,-70l9763,10790r,-134e" filled="f" strokecolor="#f6f9d4" strokeweight=".24pt">
              <v:path arrowok="t"/>
            </v:shape>
            <v:shape id="docshape54" o:spid="_x0000_s1050" style="position:absolute;left:9741;top:11673;width:648;height:272" coordorigin="9742,11674" coordsize="648,272" path="m10226,11945r,-67l9742,11878r,-137l10226,11741r,-67l10390,11810r-164,135xe" fillcolor="#5db81d" stroked="f">
              <v:path arrowok="t"/>
            </v:shape>
            <v:shape id="docshape55" o:spid="_x0000_s1051" style="position:absolute;left:9741;top:11673;width:648;height:272" coordorigin="9742,11674" coordsize="648,272" path="m9742,11741r484,l10226,11674r164,136l10226,11945r,-67l9742,11878r,-137e" filled="f" strokecolor="#f6f9d4" strokeweight=".24pt">
              <v:path arrowok="t"/>
            </v:shape>
            <v:shape id="docshape56" o:spid="_x0000_s1052" style="position:absolute;left:9741;top:12760;width:648;height:272" coordorigin="9742,12761" coordsize="648,272" path="m10226,13032r,-67l9742,12965r,-137l10226,12828r,-67l10390,12895r-164,137xe" fillcolor="#5db81d" stroked="f">
              <v:path arrowok="t"/>
            </v:shape>
            <v:shape id="docshape57" o:spid="_x0000_s1053" style="position:absolute;left:9741;top:12760;width:648;height:272" coordorigin="9742,12761" coordsize="648,272" path="m9742,12828r484,l10226,12761r164,134l10226,13032r,-67l9742,12965r,-137e" filled="f" strokecolor="#f6f9d4" strokeweight=".24pt">
              <v:path arrowok="t"/>
            </v:shape>
            <v:shape id="docshape58" o:spid="_x0000_s1054" style="position:absolute;left:9741;top:14116;width:648;height:274" coordorigin="9742,14117" coordsize="648,274" path="m10226,14390r,-69l9742,14321r,-135l10226,14186r,-69l10390,14254r-164,136xe" fillcolor="#5db81d" stroked="f">
              <v:path arrowok="t"/>
            </v:shape>
            <v:shape id="docshape59" o:spid="_x0000_s1055" style="position:absolute;left:9741;top:14116;width:648;height:274" coordorigin="9742,14117" coordsize="648,274" path="m9742,14186r484,l10226,14117r164,137l10226,14390r,-69l9742,14321r,-135e" filled="f" strokecolor="#f6f9d4" strokeweight=".24pt">
              <v:path arrowok="t"/>
            </v:shape>
            <v:shape id="docshape60" o:spid="_x0000_s1056" type="#_x0000_t75" style="position:absolute;left:11875;top:7598;width:221;height:276">
              <v:imagedata r:id="rId5" o:title=""/>
            </v:shape>
            <v:shape id="docshape61" o:spid="_x0000_s1057" type="#_x0000_t75" style="position:absolute;left:11875;top:14656;width:221;height:279">
              <v:imagedata r:id="rId6" o:title=""/>
            </v:shape>
            <v:shape id="docshape62" o:spid="_x0000_s1058" type="#_x0000_t75" style="position:absolute;left:11875;top:8685;width:221;height:276">
              <v:imagedata r:id="rId5" o:title=""/>
            </v:shape>
            <v:shape id="docshape63" o:spid="_x0000_s1059" style="position:absolute;left:22864;top:4536;width:60;height:11170" coordorigin="22865,4536" coordsize="60,11170" path="m22925,15706r-58,l22865,4536r57,l22925,15706xe" fillcolor="#059a2d" stroked="f">
              <v:path arrowok="t"/>
            </v:shape>
            <v:rect id="docshape64" o:spid="_x0000_s1060" style="position:absolute;left:17800;top:4507;width:5096;height:60" fillcolor="#168252" stroked="f"/>
            <v:shape id="docshape65" o:spid="_x0000_s1061" style="position:absolute;left:1293;top:6508;width:12747;height:5710" coordorigin="1294,6509" coordsize="12747,5710" o:spt="100" adj="0,,0" path="m1294,8688r2,3530m9070,8688r-7776,m1294,12216r7778,2m10150,6514r3890,2m14038,6514r2,3532m10150,10039r2,-3530m10150,10044r3890,2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66" o:spid="_x0000_s1062" style="position:absolute;left:16190;top:7600;width:219;height:545" coordorigin="16190,7601" coordsize="219,545" path="m16298,8146r-108,-137l16246,8009r,-408l16354,7601r,408l16409,8009r-111,137xe" fillcolor="#80d41a" stroked="f">
              <v:path arrowok="t"/>
            </v:shape>
            <v:shape id="docshape67" o:spid="_x0000_s1063" style="position:absolute;left:16190;top:7600;width:219;height:545" coordorigin="16190,7601" coordsize="219,545" path="m16354,7601r,408l16409,8009r-111,137l16190,8009r56,l16246,7601r108,e" filled="f" strokecolor="#f6f9d4" strokeweight=".24pt">
              <v:path arrowok="t"/>
            </v:shape>
            <v:line id="_x0000_s1064" style="position:absolute" from="18624,12216" to="18624,14662" strokecolor="#00a833" strokeweight=".24pt"/>
            <v:shape id="docshape68" o:spid="_x0000_s1065" style="position:absolute;left:1077;top:6787;width:651;height:272" coordorigin="1078,6787" coordsize="651,272" path="m1565,7058r,-67l1078,6991r,-137l1565,6854r,-67l1728,6922r-163,136xe" fillcolor="#5db81d" stroked="f">
              <v:path arrowok="t"/>
            </v:shape>
            <v:shape id="docshape69" o:spid="_x0000_s1066" style="position:absolute;left:1077;top:6787;width:651;height:272" coordorigin="1078,6787" coordsize="651,272" path="m1078,6854r487,l1565,6787r163,135l1565,7058r,-67l1078,6991r,-137e" filled="f" strokecolor="#f6f9d4" strokeweight=".24pt">
              <v:path arrowok="t"/>
            </v:shape>
            <v:shape id="docshape70" o:spid="_x0000_s1067" style="position:absolute;left:1077;top:7872;width:651;height:274" coordorigin="1078,7872" coordsize="651,274" path="m1565,8146r,-70l1078,8076r,-134l1565,7942r,-70l1728,8009r-163,137xe" fillcolor="#5db81d" stroked="f">
              <v:path arrowok="t"/>
            </v:shape>
            <v:shape id="docshape71" o:spid="_x0000_s1068" style="position:absolute;left:1077;top:7872;width:651;height:274" coordorigin="1078,7872" coordsize="651,274" path="m1078,7942r487,l1565,7872r163,137l1565,8146r,-70l1078,8076r,-134e" filled="f" strokecolor="#f6f9d4" strokeweight=".24pt">
              <v:path arrowok="t"/>
            </v:shape>
            <v:shape id="docshape72" o:spid="_x0000_s1069" style="position:absolute;left:4737;top:10070;width:668;height:274" coordorigin="4738,10070" coordsize="668,274" path="m5239,10344r,-70l4738,10274r,-134l5239,10140r,-70l5405,10207r-166,137xe" fillcolor="#3faf46" stroked="f">
              <v:path arrowok="t"/>
            </v:shape>
            <v:shape id="docshape73" o:spid="_x0000_s1070" style="position:absolute;left:4737;top:10070;width:668;height:274" coordorigin="4738,10070" coordsize="668,274" path="m4738,10140r501,l5239,10070r166,137l5239,10344r,-70l4738,10274r,-134e" filled="f" strokecolor="#f6f9d4" strokeweight=".24pt">
              <v:path arrowok="t"/>
            </v:shape>
            <v:shape id="docshape74" o:spid="_x0000_s1071" style="position:absolute;left:1077;top:10070;width:651;height:274" coordorigin="1078,10070" coordsize="651,274" path="m1565,10344r,-70l1078,10274r,-134l1565,10140r,-70l1728,10207r-163,137xe" fillcolor="#5db81d" stroked="f">
              <v:path arrowok="t"/>
            </v:shape>
            <v:shape id="docshape75" o:spid="_x0000_s1072" style="position:absolute;left:1077;top:10070;width:651;height:274" coordorigin="1078,10070" coordsize="651,274" path="m1078,10140r487,l1565,10070r163,137l1565,10344r,-70l1078,10274r,-134e" filled="f" strokecolor="#f6f9d4" strokeweight=".24pt">
              <v:path arrowok="t"/>
            </v:shape>
            <v:shape id="docshape76" o:spid="_x0000_s1073" style="position:absolute;left:1077;top:13845;width:651;height:272" coordorigin="1078,13846" coordsize="651,272" path="m1565,14117r,-67l1078,14050r,-137l1565,13913r,-67l1728,13982r-163,135xe" fillcolor="#3faf46" stroked="f">
              <v:path arrowok="t"/>
            </v:shape>
            <v:shape id="docshape77" o:spid="_x0000_s1074" style="position:absolute;left:1077;top:13845;width:651;height:272" coordorigin="1078,13846" coordsize="651,272" path="m1078,13913r487,l1565,13846r163,136l1565,14117r,-67l1078,14050r,-137e" filled="f" strokecolor="#f6f9d4" strokeweight=".24pt">
              <v:path arrowok="t"/>
            </v:shape>
            <v:shape id="docshape78" o:spid="_x0000_s1075" style="position:absolute;left:1077;top:13303;width:4320;height:272" coordorigin="1078,13303" coordsize="4320,272" path="m4318,13574r,-67l1078,13507r,-137l4318,13370r,-67l5398,13440r-1080,134xe" fillcolor="#3faf46" stroked="f">
              <v:path arrowok="t"/>
            </v:shape>
            <v:shape id="docshape79" o:spid="_x0000_s1076" style="position:absolute;left:1077;top:13303;width:4320;height:272" coordorigin="1078,13303" coordsize="4320,272" path="m1078,13370r3240,l4318,13303r1080,137l4318,13574r,-67l1078,13507r,-137e" filled="f" strokecolor="#f6f9d4" strokeweight=".24pt">
              <v:path arrowok="t"/>
            </v:shape>
            <v:shape id="docshape80" o:spid="_x0000_s1077" style="position:absolute;left:1077;top:14932;width:651;height:272" coordorigin="1078,14933" coordsize="651,272" path="m1565,15204r,-67l1078,15137r,-137l1565,15000r,-67l1728,15070r-163,134xe" fillcolor="#3faf46" stroked="f">
              <v:path arrowok="t"/>
            </v:shape>
            <v:shape id="docshape81" o:spid="_x0000_s1078" style="position:absolute;left:1077;top:14932;width:651;height:272" coordorigin="1078,14933" coordsize="651,272" path="m1078,15000r487,l1565,14933r163,137l1565,15204r,-67l1078,15137r,-137e" filled="f" strokecolor="#f6f9d4" strokeweight=".24pt">
              <v:path arrowok="t"/>
            </v:shape>
            <v:shape id="docshape82" o:spid="_x0000_s1079" style="position:absolute;left:18573;top:12216;width:4323;height:2446" coordorigin="18574,12216" coordsize="4323,2446" o:spt="100" adj="0,,0" path="m18574,12216r3890,2m22894,12216r2,2446m18624,14662r3888,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83" o:spid="_x0000_s1080" type="#_x0000_t75" style="position:absolute;left:20299;top:13300;width:221;height:276">
              <v:imagedata r:id="rId7" o:title=""/>
            </v:shape>
            <v:shape id="docshape84" o:spid="_x0000_s1081" style="position:absolute;left:22245;top:5700;width:651;height:272" coordorigin="22246,5700" coordsize="651,272" path="m22409,5971r-163,-137l22409,5700r,67l22896,5767r,137l22409,5904r,67xe" fillcolor="#5db81d" stroked="f">
              <v:path arrowok="t"/>
            </v:shape>
            <v:shape id="docshape85" o:spid="_x0000_s1082" style="position:absolute;left:22245;top:5700;width:651;height:272" coordorigin="22246,5700" coordsize="651,272" path="m22896,5767r-487,l22409,5700r-163,134l22409,5971r,-67l22896,5904r,-137e" filled="f" strokecolor="#f6f9d4" strokeweight=".24pt">
              <v:path arrowok="t"/>
            </v:shape>
            <v:shape id="docshape86" o:spid="_x0000_s1083" style="position:absolute;left:22245;top:7058;width:651;height:272" coordorigin="22246,7058" coordsize="651,272" path="m22409,7330r-163,-137l22409,7058r,68l22896,7126r,136l22409,7262r,68xe" fillcolor="#5db81d" stroked="f">
              <v:path arrowok="t"/>
            </v:shape>
            <v:shape id="docshape87" o:spid="_x0000_s1084" style="position:absolute;left:22245;top:7058;width:651;height:272" coordorigin="22246,7058" coordsize="651,272" path="m22896,7262r-487,l22409,7330r-163,-137l22409,7058r,68l22896,7126r,136e" filled="f" strokecolor="#f6f9d4" strokeweight=".24pt">
              <v:path arrowok="t"/>
            </v:shape>
            <v:shape id="docshape88" o:spid="_x0000_s1085" style="position:absolute;left:22245;top:8203;width:651;height:214" coordorigin="22246,8203" coordsize="651,214" path="m22409,8417r-163,-108l22409,8203r,53l22896,8256r,106l22409,8362r,55xe" fillcolor="#5db81d" stroked="f">
              <v:path arrowok="t"/>
            </v:shape>
            <v:shape id="docshape89" o:spid="_x0000_s1086" style="position:absolute;left:22245;top:8203;width:651;height:214" coordorigin="22246,8203" coordsize="651,214" path="m22896,8256r-487,l22409,8203r-163,106l22409,8417r,-55l22896,8362r,-106e" filled="f" strokecolor="#f6f9d4" strokeweight=".24pt">
              <v:path arrowok="t"/>
            </v:shape>
            <v:shape id="docshape90" o:spid="_x0000_s1087" style="position:absolute;left:22245;top:9230;width:651;height:272" coordorigin="22246,9230" coordsize="651,272" path="m22409,9502r-163,-137l22409,9230r,68l22896,9298r,136l22409,9434r,68xe" fillcolor="#5db81d" stroked="f">
              <v:path arrowok="t"/>
            </v:shape>
            <v:shape id="docshape91" o:spid="_x0000_s1088" style="position:absolute;left:22245;top:9230;width:651;height:272" coordorigin="22246,9230" coordsize="651,272" path="m22896,9298r-487,l22409,9230r-163,135l22409,9502r,-68l22896,9434r,-136e" filled="f" strokecolor="#f6f9d4" strokeweight=".24pt">
              <v:path arrowok="t"/>
            </v:shape>
            <v:shape id="docshape92" o:spid="_x0000_s1089" style="position:absolute;left:22245;top:10305;width:651;height:154" coordorigin="22246,10306" coordsize="651,154" path="m22409,10459r-163,-77l22409,10306r,38l22896,10344r,77l22409,10421r,38xe" fillcolor="#5db81d" stroked="f">
              <v:path arrowok="t"/>
            </v:shape>
            <v:shape id="docshape93" o:spid="_x0000_s1090" style="position:absolute;left:22245;top:10305;width:651;height:154" coordorigin="22246,10306" coordsize="651,154" path="m22896,10421r-487,l22409,10459r-163,-77l22409,10306r,38l22896,10344r,77e" filled="f" strokecolor="#f6f9d4" strokeweight=".24pt">
              <v:path arrowok="t"/>
            </v:shape>
            <v:shape id="docshape94" o:spid="_x0000_s1091" style="position:absolute;left:22245;top:11402;width:651;height:272" coordorigin="22246,11402" coordsize="651,272" path="m22409,11674r-163,-135l22409,11402r,68l22896,11470r,136l22409,11606r,68xe" fillcolor="#5db81d" stroked="f">
              <v:path arrowok="t"/>
            </v:shape>
            <v:shape id="docshape95" o:spid="_x0000_s1092" style="position:absolute;left:22245;top:11402;width:651;height:272" coordorigin="22246,11402" coordsize="651,272" path="m22896,11470r-487,l22409,11402r-163,137l22409,11674r,-68l22896,11606r,-136e" filled="f" strokecolor="#f6f9d4" strokeweight=".24pt">
              <v:path arrowok="t"/>
            </v:shape>
            <v:shape id="docshape96" o:spid="_x0000_s1093" style="position:absolute;left:22245;top:12760;width:651;height:272" coordorigin="22246,12761" coordsize="651,272" path="m22409,13032r-163,-137l22409,12761r,67l22896,12828r,137l22409,12965r,67xe" fillcolor="#5db81d" stroked="f">
              <v:path arrowok="t"/>
            </v:shape>
            <v:shape id="docshape97" o:spid="_x0000_s1094" style="position:absolute;left:22245;top:12760;width:651;height:272" coordorigin="22246,12761" coordsize="651,272" path="m22896,12828r-487,l22409,12761r-163,134l22409,13032r,-67l22896,12965r,-137e" filled="f" strokecolor="#f6f9d4" strokeweight=".24pt">
              <v:path arrowok="t"/>
            </v:shape>
            <v:shape id="docshape98" o:spid="_x0000_s1095" style="position:absolute;left:22245;top:15204;width:651;height:272" coordorigin="22246,15204" coordsize="651,272" path="m22409,15475r-163,-134l22409,15204r,67l22896,15271r,137l22409,15408r,67xe" fillcolor="#5db81d" stroked="f">
              <v:path arrowok="t"/>
            </v:shape>
            <v:shape id="docshape99" o:spid="_x0000_s1096" style="position:absolute;left:22245;top:15204;width:651;height:272" coordorigin="22246,15204" coordsize="651,272" path="m22896,15271r-487,l22409,15204r-163,137l22409,15475r,-67l22896,15408r,-137e" filled="f" strokecolor="#f6f9d4" strokeweight=".24pt">
              <v:path arrowok="t"/>
            </v:shape>
            <v:shape id="docshape100" o:spid="_x0000_s1097" style="position:absolute;left:10149;top:13574;width:3891;height:2446" coordorigin="10150,13574" coordsize="3891,2446" o:spt="100" adj="0,,0" path="m14038,13574r2,2446m10150,13574r2,2446m10150,16020r3890,m10150,13574r3890,3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101" o:spid="_x0000_s1098" style="position:absolute;left:4749;top:6787;width:651;height:272" coordorigin="4750,6787" coordsize="651,272" path="m5237,7058r,-67l4750,6991r,-137l5237,6854r,-67l5400,6922r-163,136xe" fillcolor="#5db81d" stroked="f">
              <v:path arrowok="t"/>
            </v:shape>
            <v:shape id="docshape102" o:spid="_x0000_s1099" style="position:absolute;left:4749;top:6787;width:651;height:272" coordorigin="4750,6787" coordsize="651,272" path="m4750,6854r487,l5237,6787r163,135l5237,7058r,-67l4750,6991r,-137e" filled="f" strokecolor="#f6f9d4" strokeweight=".24pt">
              <v:path arrowok="t"/>
            </v:shape>
            <v:shape id="docshape103" o:spid="_x0000_s1100" style="position:absolute;left:4749;top:7872;width:651;height:274" coordorigin="4750,7872" coordsize="651,274" path="m5237,8146r,-70l4750,8076r,-134l5237,7942r,-70l5400,8009r-163,137xe" fillcolor="#5db81d" stroked="f">
              <v:path arrowok="t"/>
            </v:shape>
            <v:shape id="docshape104" o:spid="_x0000_s1101" style="position:absolute;left:4749;top:7872;width:651;height:274" coordorigin="4750,7872" coordsize="651,274" path="m4750,7942r487,l5237,7872r163,137l5237,8146r,-70l4750,8076r,-134e" filled="f" strokecolor="#f6f9d4" strokeweight=".24pt">
              <v:path arrowok="t"/>
            </v:shape>
            <v:shape id="docshape105" o:spid="_x0000_s1102" style="position:absolute;left:1077;top:14390;width:4320;height:272" coordorigin="1078,14390" coordsize="4320,272" path="m4318,14662r,-68l1078,14594r,-136l4318,14458r,-68l5398,14525r-1080,137xe" fillcolor="#3faf46" stroked="f">
              <v:path arrowok="t"/>
            </v:shape>
            <v:shape id="docshape106" o:spid="_x0000_s1103" style="position:absolute;left:1077;top:14390;width:4320;height:272" coordorigin="1078,14390" coordsize="4320,272" path="m1078,14458r3240,l4318,14390r1080,135l4318,14662r,-68l1078,14594r,-136e" filled="f" strokecolor="#f6f9d4" strokeweight=".24pt">
              <v:path arrowok="t"/>
            </v:shape>
            <v:line id="_x0000_s1104" style="position:absolute" from="9070,8688" to="9072,12218" strokecolor="#00a833" strokeweight=".24pt"/>
            <v:shape id="docshape107" o:spid="_x0000_s1105" style="position:absolute;left:4476;top:3808;width:740;height:274" coordorigin="4476,3809" coordsize="740,274" path="m4661,4082l4476,3946r185,-137l4661,3878r554,l5215,4013r-554,l4661,4082xe" fillcolor="#5db81d" stroked="f">
              <v:path arrowok="t"/>
            </v:shape>
            <v:shape id="docshape108" o:spid="_x0000_s1106" style="position:absolute;left:4476;top:3808;width:740;height:274" coordorigin="4476,3809" coordsize="740,274" path="m5215,3878r-554,l4661,3809r-185,137l4661,4082r,-69l5215,4013r,-135e" filled="f" strokecolor="#f6f9d4" strokeweight=".24pt">
              <v:path arrowok="t"/>
            </v:shape>
            <v:shape id="docshape109" o:spid="_x0000_s1107" style="position:absolute;left:18544;top:5700;width:60;height:4347" coordorigin="18545,5700" coordsize="60,4347" path="m18605,10046r-58,l18545,5700r57,l18605,10046xe" fillcolor="#059a2d" stroked="f">
              <v:path arrowok="t"/>
            </v:shape>
            <v:rect id="docshape110" o:spid="_x0000_s1108" style="position:absolute;left:17918;top:5671;width:648;height:60" fillcolor="#168252" stroked="f"/>
            <v:shape id="docshape111" o:spid="_x0000_s1109" style="position:absolute;left:14253;top:6513;width:3891;height:2717" coordorigin="14254,6514" coordsize="3891,2717" o:spt="100" adj="0,,0" path="m14254,6514r3890,2m14254,9230r3890,m18142,6516r2,2714m14254,9230r2,-2716e" filled="f" strokecolor="#00a833" strokeweight=".24pt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docshape112" o:spid="_x0000_s1110" style="position:absolute;left:17925;top:7058;width:651;height:272" coordorigin="17926,7058" coordsize="651,272" path="m18089,7330r-163,-137l18089,7058r,68l18576,7126r,136l18089,7262r,68xe" fillcolor="#5db81d" stroked="f">
              <v:path arrowok="t"/>
            </v:shape>
            <v:shape id="docshape113" o:spid="_x0000_s1111" style="position:absolute;left:17925;top:7058;width:651;height:272" coordorigin="17926,7058" coordsize="651,272" path="m18576,7126r-487,l18089,7058r-163,135l18089,7330r,-68l18576,7262r,-136e" filled="f" strokecolor="#f6f9d4" strokeweight=".24pt">
              <v:path arrowok="t"/>
            </v:shape>
            <v:shape id="docshape114" o:spid="_x0000_s1112" style="position:absolute;left:17925;top:9772;width:651;height:272" coordorigin="17926,9773" coordsize="651,272" path="m18089,10044r-163,-134l18089,9773r,67l18576,9840r,137l18089,9977r,67xe" fillcolor="#5db81d" stroked="f">
              <v:path arrowok="t"/>
            </v:shape>
            <v:shape id="docshape115" o:spid="_x0000_s1113" style="position:absolute;left:17925;top:9772;width:651;height:272" coordorigin="17926,9773" coordsize="651,272" path="m18576,9840r-487,l18089,9773r-163,137l18089,10044r,-67l18576,9977r,-137e" filled="f" strokecolor="#f6f9d4" strokeweight=".24pt">
              <v:path arrowok="t"/>
            </v:shape>
            <v:shape id="docshape116" o:spid="_x0000_s1114" style="position:absolute;left:1077;top:15746;width:4320;height:274" coordorigin="1078,15746" coordsize="4320,274" path="m4318,16020r,-70l1078,15950r,-134l4318,15816r,-70l5398,15883r-1080,137xe" fillcolor="#3faf46" stroked="f">
              <v:path arrowok="t"/>
            </v:shape>
            <v:shape id="docshape117" o:spid="_x0000_s1115" style="position:absolute;left:1077;top:15746;width:4320;height:274" coordorigin="1078,15746" coordsize="4320,274" path="m1078,15816r3240,l4318,15746r1080,137l4318,16020r,-70l1078,15950r,-134e" filled="f" strokecolor="#f6f9d4" strokeweight=".24pt">
              <v:path arrowok="t"/>
            </v:shape>
            <v:shape id="docshape118" o:spid="_x0000_s1116" style="position:absolute;left:1077;top:12760;width:651;height:272" coordorigin="1078,12761" coordsize="651,272" path="m1565,13032r,-67l1078,12965r,-137l1565,12828r,-67l1728,12895r-163,137xe" fillcolor="#3faf46" stroked="f">
              <v:path arrowok="t"/>
            </v:shape>
            <v:shape id="docshape119" o:spid="_x0000_s1117" style="position:absolute;left:1077;top:12760;width:651;height:272" coordorigin="1078,12761" coordsize="651,272" path="m1078,12828r487,l1565,12761r163,134l1565,13032r,-67l1078,12965r,-137e" filled="f" strokecolor="#f6f9d4" strokeweight=".24pt">
              <v:path arrowok="t"/>
            </v:shape>
            <v:shape id="docshape120" o:spid="_x0000_s1118" style="position:absolute;left:4653;top:9326;width:778;height:478" coordorigin="4654,9326" coordsize="778,478" path="m4721,9804r-67,-127l5213,9391r-34,-65l5431,9360r-120,223l5278,9518r-557,286xe" fillcolor="#5db81d" stroked="f">
              <v:path arrowok="t"/>
            </v:shape>
            <v:shape id="docshape121" o:spid="_x0000_s1119" style="position:absolute;left:4653;top:9326;width:778;height:478" coordorigin="4654,9326" coordsize="778,478" path="m4654,9677r559,-286l5179,9326r252,34l5311,9583r-33,-65l4721,9804r-67,-127e" filled="f" strokecolor="#f6f9d4" strokeweight=".24pt">
              <v:path arrowok="t"/>
            </v:shape>
            <v:shape id="docshape122" o:spid="_x0000_s1120" style="position:absolute;left:4658;top:10665;width:797;height:471" coordorigin="4658,10666" coordsize="797,471" path="m5203,11136r31,-65l4658,10795r63,-129l5294,10942r32,-65l5455,11098r-252,38xe" fillcolor="#5db81d" stroked="f">
              <v:path arrowok="t"/>
            </v:shape>
            <v:shape id="docshape123" o:spid="_x0000_s1121" style="position:absolute;left:4658;top:10665;width:797;height:471" coordorigin="4658,10666" coordsize="797,471" path="m4721,10666r573,276l5326,10877r129,221l5203,11136r31,-65l4658,10795r63,-129e" filled="f" strokecolor="#f6f9d4" strokeweight=".24pt">
              <v:path arrowok="t"/>
            </v:shape>
            <v:line id="_x0000_s1122" style="position:absolute" from="22462,12216" to="22464,14662" strokecolor="#00a833" strokeweight=".24pt"/>
            <v:shape id="docshape124" o:spid="_x0000_s1123" style="position:absolute;left:17925;top:14659;width:4968;height:274" coordorigin="17926,14659" coordsize="4968,274" path="m19166,14933r-1240,-137l19166,14659r,70l22894,14729r,134l19166,14863r,70xe" fillcolor="#5db81d" stroked="f">
              <v:path arrowok="t"/>
            </v:shape>
            <v:shape id="docshape125" o:spid="_x0000_s1124" style="position:absolute;left:17925;top:14659;width:4968;height:274" coordorigin="17926,14659" coordsize="4968,274" path="m22894,14729r-3728,l19166,14659r-1240,137l19166,14933r,-70l22894,14863r,-134e" filled="f" strokecolor="#f6f9d4" strokeweight=".24pt">
              <v:path arrowok="t"/>
            </v:shape>
            <v:shape id="docshape126" o:spid="_x0000_s1125" style="position:absolute;left:17800;top:3696;width:651;height:274" coordorigin="17801,3696" coordsize="651,274" path="m18288,3970r,-70l17801,3900r,-134l18288,3766r,-70l18451,3833r-163,137xe" fillcolor="#5db81d" stroked="f">
              <v:path arrowok="t"/>
            </v:shape>
            <v:shape id="docshape127" o:spid="_x0000_s1126" style="position:absolute;left:17800;top:3696;width:651;height:274" coordorigin="17801,3696" coordsize="651,274" path="m17801,3766r487,l18288,3696r163,137l18288,3970r,-70l17801,3900r,-134e" filled="f" strokecolor="#f6f9d4" strokeweight=".24pt">
              <v:path arrowok="t"/>
            </v:shape>
            <v:shape id="docshape128" o:spid="_x0000_s1127" style="position:absolute;left:11904;top:2707;width:216;height:694" coordorigin="11904,2707" coordsize="216,694" path="m12012,3401r-108,-173l11959,3228r,-521l12067,2707r,521l12120,3228r-108,173xe" fillcolor="#5db81d" stroked="f">
              <v:path arrowok="t"/>
            </v:shape>
            <v:shape id="docshape129" o:spid="_x0000_s1128" style="position:absolute;left:11904;top:2707;width:216;height:694" coordorigin="11904,2707" coordsize="216,694" path="m11959,2707r,521l11904,3228r108,173l12120,3228r-53,l12067,2707r-108,e" filled="f" strokecolor="#f6f9d4" strokeweight=".24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0" o:spid="_x0000_s1129" type="#_x0000_t202" style="position:absolute;left:10365;top:14932;width:3456;height:814" fillcolor="#3faf46" strokecolor="#f6f9d4" strokeweight=".24pt">
              <v:textbox inset="0,0,0,0">
                <w:txbxContent>
                  <w:p w:rsidR="00F60212" w:rsidRPr="00391AAD" w:rsidRDefault="00F60212">
                    <w:pPr>
                      <w:spacing w:before="262"/>
                      <w:ind w:left="463"/>
                      <w:rPr>
                        <w:b/>
                        <w:color w:val="000000"/>
                        <w:sz w:val="24"/>
                      </w:rPr>
                    </w:pPr>
                    <w:r w:rsidRPr="00391AAD">
                      <w:rPr>
                        <w:color w:val="000000"/>
                        <w:sz w:val="24"/>
                      </w:rPr>
                      <w:t>Матеріальний</w:t>
                    </w:r>
                    <w:r w:rsidRPr="00391AAD">
                      <w:rPr>
                        <w:b/>
                        <w:color w:val="000000"/>
                        <w:spacing w:val="1"/>
                        <w:sz w:val="24"/>
                      </w:rPr>
                      <w:t xml:space="preserve"> </w:t>
                    </w:r>
                    <w:r w:rsidRPr="00391AAD">
                      <w:rPr>
                        <w:b/>
                        <w:color w:val="000000"/>
                        <w:spacing w:val="-4"/>
                        <w:sz w:val="24"/>
                      </w:rPr>
                      <w:t>склад</w:t>
                    </w:r>
                  </w:p>
                </w:txbxContent>
              </v:textbox>
            </v:shape>
            <v:shape id="docshape131" o:spid="_x0000_s1130" type="#_x0000_t202" style="position:absolute;left:10389;top:13845;width:3456;height:816" fillcolor="#3faf46" strokecolor="#f6f9d4" strokeweight=".24pt">
              <v:textbox inset="0,0,0,0">
                <w:txbxContent>
                  <w:p w:rsidR="00F60212" w:rsidRDefault="00F60212">
                    <w:pPr>
                      <w:spacing w:before="137" w:line="232" w:lineRule="auto"/>
                      <w:ind w:left="331" w:right="415" w:firstLine="146"/>
                      <w:rPr>
                        <w:b/>
                        <w:color w:val="000000"/>
                        <w:sz w:val="24"/>
                      </w:rPr>
                    </w:pPr>
                    <w:r w:rsidRPr="00391AAD">
                      <w:rPr>
                        <w:color w:val="000000"/>
                        <w:sz w:val="24"/>
                      </w:rPr>
                      <w:t>Відділ матеріально-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технічного</w:t>
                    </w:r>
                    <w:r>
                      <w:rPr>
                        <w:b/>
                        <w:color w:val="000000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постачання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60212" w:rsidRDefault="00F60212">
      <w:pPr>
        <w:pStyle w:val="BodyText"/>
        <w:rPr>
          <w:rFonts w:ascii="Times New Roman"/>
          <w:b w:val="0"/>
          <w:sz w:val="36"/>
        </w:rPr>
      </w:pPr>
    </w:p>
    <w:p w:rsidR="00F60212" w:rsidRDefault="00F60212">
      <w:pPr>
        <w:pStyle w:val="BodyText"/>
        <w:spacing w:before="313"/>
        <w:rPr>
          <w:rFonts w:ascii="Times New Roman"/>
          <w:b w:val="0"/>
          <w:sz w:val="36"/>
        </w:rPr>
      </w:pPr>
    </w:p>
    <w:p w:rsidR="00F60212" w:rsidRPr="002C4036" w:rsidRDefault="00F60212">
      <w:pPr>
        <w:pStyle w:val="Heading1"/>
        <w:ind w:right="1018"/>
        <w:rPr>
          <w:sz w:val="32"/>
          <w:szCs w:val="32"/>
        </w:rPr>
      </w:pPr>
      <w:r>
        <w:rPr>
          <w:noProof/>
          <w:lang w:val="en-US"/>
        </w:rPr>
        <w:pict>
          <v:group id="docshapegroup1" o:spid="_x0000_s1131" style="position:absolute;left:0;text-align:left;margin-left:901.3pt;margin-top:-118.95pt;width:243.6pt;height:87.75pt;z-index:251638272;mso-position-horizontal-relative:page" coordorigin="18026,-2379" coordsize="4872,1755">
            <v:rect id="docshape2" o:spid="_x0000_s1132" style="position:absolute;left:18028;top:-2377;width:4868;height:1750" fillcolor="#729ecf" stroked="f"/>
            <v:line id="_x0000_s1133" style="position:absolute" from="21307,-1185" to="22742,-1185" strokeweight=".1338mm"/>
            <v:shape id="docshape3" o:spid="_x0000_s1134" type="#_x0000_t202" style="position:absolute;left:18028;top:-2377;width:4868;height:1750" filled="f" strokecolor="#f6f9d4" strokeweight=".24pt">
              <v:textbox style="mso-next-textbox:#docshape3" inset="0,0,0,0">
                <w:txbxContent>
                  <w:p w:rsidR="00F60212" w:rsidRDefault="00F60212">
                    <w:pPr>
                      <w:spacing w:before="87"/>
                      <w:rPr>
                        <w:b/>
                        <w:sz w:val="20"/>
                      </w:rPr>
                    </w:pPr>
                  </w:p>
                  <w:p w:rsidR="00F60212" w:rsidRDefault="00F60212">
                    <w:pPr>
                      <w:spacing w:line="232" w:lineRule="auto"/>
                      <w:ind w:left="2440" w:right="149" w:firstLine="782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“Затверджую” Генеральний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директор</w:t>
                    </w:r>
                  </w:p>
                  <w:p w:rsidR="00F60212" w:rsidRDefault="00F60212">
                    <w:pPr>
                      <w:spacing w:line="225" w:lineRule="exact"/>
                      <w:ind w:right="150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ТОВ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“РОКТНІВСЬКИЙ СКЛЯНИЙ ЗАВОД”</w:t>
                    </w:r>
                  </w:p>
                  <w:p w:rsidR="00F60212" w:rsidRDefault="00F60212">
                    <w:pPr>
                      <w:spacing w:before="222" w:line="232" w:lineRule="auto"/>
                      <w:ind w:left="3208" w:hanging="4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Л.В.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Паробочий 31.03.2026 р.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val="en-US"/>
        </w:rPr>
        <w:pict>
          <v:shape id="docshape4" o:spid="_x0000_s1135" type="#_x0000_t202" style="position:absolute;left:0;text-align:left;margin-left:924.1pt;margin-top:-3pt;width:192.75pt;height:39.75pt;z-index:251655680;mso-position-horizontal-relative:page" fillcolor="#00a833" strokecolor="#f6f9d4" strokeweight=".24pt">
            <v:textbox style="mso-next-textbox:#docshape4" inset="0,0,0,0">
              <w:txbxContent>
                <w:p w:rsidR="00F60212" w:rsidRDefault="00F60212">
                  <w:pPr>
                    <w:spacing w:before="61"/>
                    <w:ind w:left="1228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pacing w:val="-2"/>
                      <w:sz w:val="28"/>
                    </w:rPr>
                    <w:t>Помічник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5" o:spid="_x0000_s1136" type="#_x0000_t202" style="position:absolute;left:0;text-align:left;margin-left:51pt;margin-top:-3pt;width:172.8pt;height:45.4pt;z-index:251656704;mso-position-horizontal-relative:page" fillcolor="#5db81d" strokecolor="#f6f9d4" strokeweight=".24pt">
            <v:textbox style="mso-next-textbox:#docshape5" inset="0,0,0,0">
              <w:txbxContent>
                <w:p w:rsidR="00F60212" w:rsidRDefault="00F60212">
                  <w:pPr>
                    <w:spacing w:before="287"/>
                    <w:ind w:left="2" w:right="85"/>
                    <w:jc w:val="center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pacing w:val="-2"/>
                      <w:sz w:val="28"/>
                    </w:rPr>
                    <w:t>Радник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6" o:spid="_x0000_s1137" type="#_x0000_t202" style="position:absolute;left:0;text-align:left;margin-left:323.15pt;margin-top:-71.05pt;width:527.3pt;height:33.4pt;z-index:251657728;mso-position-horizontal-relative:page" fillcolor="#00a833" strokecolor="#f6f9d4" strokeweight=".24pt">
            <v:textbox style="mso-next-textbox:#docshape6" inset="0,0,0,0">
              <w:txbxContent>
                <w:p w:rsidR="00F60212" w:rsidRPr="00E763E0" w:rsidRDefault="00F60212">
                  <w:pPr>
                    <w:spacing w:before="58"/>
                    <w:ind w:right="83"/>
                    <w:jc w:val="center"/>
                    <w:rPr>
                      <w:b/>
                      <w:color w:val="000000"/>
                      <w:sz w:val="32"/>
                      <w:szCs w:val="32"/>
                    </w:rPr>
                  </w:pPr>
                  <w:r w:rsidRPr="00E763E0">
                    <w:rPr>
                      <w:color w:val="000000"/>
                      <w:sz w:val="32"/>
                      <w:szCs w:val="32"/>
                    </w:rPr>
                    <w:t>Загальні</w:t>
                  </w:r>
                  <w:r w:rsidRPr="00E763E0">
                    <w:rPr>
                      <w:b/>
                      <w:color w:val="000000"/>
                      <w:spacing w:val="-6"/>
                      <w:sz w:val="32"/>
                      <w:szCs w:val="32"/>
                    </w:rPr>
                    <w:t xml:space="preserve"> </w:t>
                  </w:r>
                  <w:r w:rsidRPr="00E763E0">
                    <w:rPr>
                      <w:b/>
                      <w:color w:val="000000"/>
                      <w:sz w:val="32"/>
                      <w:szCs w:val="32"/>
                    </w:rPr>
                    <w:t>збори</w:t>
                  </w:r>
                  <w:r w:rsidRPr="00E763E0">
                    <w:rPr>
                      <w:b/>
                      <w:color w:val="000000"/>
                      <w:spacing w:val="-5"/>
                      <w:sz w:val="32"/>
                      <w:szCs w:val="32"/>
                    </w:rPr>
                    <w:t xml:space="preserve"> </w:t>
                  </w:r>
                  <w:r w:rsidRPr="00E763E0">
                    <w:rPr>
                      <w:b/>
                      <w:color w:val="000000"/>
                      <w:spacing w:val="-2"/>
                      <w:sz w:val="32"/>
                      <w:szCs w:val="32"/>
                    </w:rPr>
                    <w:t>учасників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7" o:spid="_x0000_s1138" type="#_x0000_t202" style="position:absolute;left:0;text-align:left;margin-left:53.9pt;margin-top:-118.8pt;width:841.95pt;height:36.5pt;z-index:251658752;mso-position-horizontal-relative:page" fillcolor="#729ecf" strokecolor="#f6f9d4" strokeweight=".24pt">
            <v:textbox style="mso-next-textbox:#docshape7" inset="0,0,0,0">
              <w:txbxContent>
                <w:p w:rsidR="00F60212" w:rsidRPr="007B5618" w:rsidRDefault="00F60212">
                  <w:pPr>
                    <w:spacing w:before="172"/>
                    <w:ind w:left="-1" w:right="83"/>
                    <w:jc w:val="center"/>
                    <w:rPr>
                      <w:b/>
                      <w:color w:val="000000"/>
                      <w:sz w:val="32"/>
                    </w:rPr>
                  </w:pPr>
                  <w:r w:rsidRPr="007B5618">
                    <w:rPr>
                      <w:color w:val="000000"/>
                      <w:spacing w:val="-2"/>
                      <w:sz w:val="32"/>
                    </w:rPr>
                    <w:t>Організаційна</w:t>
                  </w:r>
                  <w:r w:rsidRPr="007B5618">
                    <w:rPr>
                      <w:b/>
                      <w:color w:val="000000"/>
                      <w:spacing w:val="-9"/>
                      <w:sz w:val="32"/>
                    </w:rPr>
                    <w:t xml:space="preserve"> 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структура</w:t>
                  </w:r>
                  <w:r w:rsidRPr="007B5618">
                    <w:rPr>
                      <w:b/>
                      <w:color w:val="000000"/>
                      <w:spacing w:val="-6"/>
                      <w:sz w:val="32"/>
                    </w:rPr>
                    <w:t xml:space="preserve"> 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ТОВ</w:t>
                  </w:r>
                  <w:r w:rsidRPr="007B5618">
                    <w:rPr>
                      <w:b/>
                      <w:color w:val="000000"/>
                      <w:spacing w:val="-7"/>
                      <w:sz w:val="32"/>
                    </w:rPr>
                    <w:t xml:space="preserve"> 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“Р</w:t>
                  </w:r>
                  <w:r>
                    <w:rPr>
                      <w:b/>
                      <w:color w:val="000000"/>
                      <w:spacing w:val="-2"/>
                      <w:sz w:val="32"/>
                    </w:rPr>
                    <w:t>ОКИТНІВСЬКИЙ СКЛЯНИЙ ЗАВОД</w:t>
                  </w:r>
                  <w:r w:rsidRPr="007B5618">
                    <w:rPr>
                      <w:b/>
                      <w:color w:val="000000"/>
                      <w:spacing w:val="-2"/>
                      <w:sz w:val="32"/>
                    </w:rPr>
                    <w:t>”</w:t>
                  </w:r>
                </w:p>
              </w:txbxContent>
            </v:textbox>
            <w10:wrap anchorx="page"/>
          </v:shape>
        </w:pict>
      </w:r>
      <w:r w:rsidRPr="002C4036">
        <w:rPr>
          <w:sz w:val="32"/>
          <w:szCs w:val="32"/>
        </w:rPr>
        <w:t>Генеральний</w:t>
      </w:r>
      <w:r w:rsidRPr="002C4036">
        <w:rPr>
          <w:spacing w:val="-23"/>
          <w:sz w:val="32"/>
          <w:szCs w:val="32"/>
        </w:rPr>
        <w:t xml:space="preserve"> </w:t>
      </w:r>
      <w:r w:rsidRPr="002C4036">
        <w:rPr>
          <w:spacing w:val="-2"/>
          <w:sz w:val="32"/>
          <w:szCs w:val="32"/>
        </w:rPr>
        <w:t>директор: Паробочий Л.В.</w:t>
      </w:r>
    </w:p>
    <w:p w:rsidR="00F60212" w:rsidRDefault="00F60212">
      <w:pPr>
        <w:pStyle w:val="BodyText"/>
        <w:rPr>
          <w:sz w:val="24"/>
        </w:rPr>
      </w:pPr>
    </w:p>
    <w:p w:rsidR="00F60212" w:rsidRDefault="00F60212">
      <w:pPr>
        <w:pStyle w:val="BodyText"/>
        <w:rPr>
          <w:sz w:val="24"/>
        </w:rPr>
      </w:pPr>
    </w:p>
    <w:p w:rsidR="00F60212" w:rsidRDefault="00F60212">
      <w:pPr>
        <w:pStyle w:val="BodyText"/>
        <w:rPr>
          <w:sz w:val="24"/>
        </w:rPr>
      </w:pPr>
    </w:p>
    <w:p w:rsidR="00F60212" w:rsidRDefault="00F60212">
      <w:pPr>
        <w:pStyle w:val="BodyText"/>
        <w:rPr>
          <w:sz w:val="24"/>
        </w:rPr>
      </w:pPr>
    </w:p>
    <w:p w:rsidR="00F60212" w:rsidRDefault="00F60212">
      <w:pPr>
        <w:pStyle w:val="BodyText"/>
        <w:rPr>
          <w:sz w:val="24"/>
        </w:rPr>
      </w:pPr>
    </w:p>
    <w:p w:rsidR="00F60212" w:rsidRDefault="00F60212">
      <w:pPr>
        <w:pStyle w:val="BodyText"/>
        <w:spacing w:before="27"/>
        <w:rPr>
          <w:sz w:val="24"/>
        </w:rPr>
      </w:pPr>
    </w:p>
    <w:p w:rsidR="00F60212" w:rsidRDefault="00F60212">
      <w:pPr>
        <w:pStyle w:val="Heading2"/>
        <w:spacing w:before="1"/>
        <w:ind w:left="13808"/>
        <w:rPr>
          <w:spacing w:val="-2"/>
        </w:rPr>
      </w:pPr>
      <w:r>
        <w:rPr>
          <w:noProof/>
          <w:lang w:val="en-US"/>
        </w:rPr>
        <w:pict>
          <v:shape id="docshape8" o:spid="_x0000_s1139" type="#_x0000_t202" style="position:absolute;left:0;text-align:left;margin-left:172.7pt;margin-top:-20.15pt;width:205.2pt;height:54.4pt;z-index:251639296;mso-position-horizontal-relative:page" fillcolor="#5db81d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125"/>
                    <w:rPr>
                      <w:color w:val="000000"/>
                      <w:sz w:val="24"/>
                    </w:rPr>
                  </w:pPr>
                </w:p>
                <w:p w:rsidR="00F60212" w:rsidRPr="002C4036" w:rsidRDefault="00F60212">
                  <w:pPr>
                    <w:ind w:left="825"/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</w:pPr>
                  <w:r w:rsidRPr="002C4036">
                    <w:rPr>
                      <w:b/>
                      <w:color w:val="000000"/>
                      <w:sz w:val="24"/>
                      <w:szCs w:val="24"/>
                    </w:rPr>
                    <w:t>Директор</w:t>
                  </w:r>
                  <w:r w:rsidRPr="002C4036">
                    <w:rPr>
                      <w:b/>
                      <w:color w:val="000000"/>
                      <w:spacing w:val="-6"/>
                      <w:sz w:val="24"/>
                      <w:szCs w:val="24"/>
                    </w:rPr>
                    <w:t xml:space="preserve"> </w:t>
                  </w:r>
                  <w:r w:rsidRPr="002C4036"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  <w:t>технічний:</w:t>
                  </w:r>
                </w:p>
                <w:p w:rsidR="00F60212" w:rsidRPr="002C4036" w:rsidRDefault="00F60212">
                  <w:pPr>
                    <w:ind w:left="825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C4036"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  <w:t>Павлушенко О.М.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9" o:spid="_x0000_s1140" type="#_x0000_t202" style="position:absolute;left:0;text-align:left;margin-left:518.3pt;margin-top:-20.15pt;width:172.8pt;height:54.4pt;z-index:251640320;mso-position-horizontal-relative:page" fillcolor="#5db81d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rPr>
                      <w:color w:val="000000"/>
                      <w:sz w:val="14"/>
                    </w:rPr>
                  </w:pPr>
                </w:p>
                <w:p w:rsidR="00F60212" w:rsidRPr="002C4036" w:rsidRDefault="00F60212" w:rsidP="002C4036">
                  <w:pPr>
                    <w:spacing w:line="232" w:lineRule="auto"/>
                    <w:ind w:left="440" w:hanging="36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C4036">
                    <w:rPr>
                      <w:b/>
                      <w:color w:val="000000"/>
                      <w:spacing w:val="-2"/>
                      <w:sz w:val="24"/>
                      <w:szCs w:val="24"/>
                    </w:rPr>
                    <w:t>Заступник Генерального директора з</w:t>
                  </w:r>
                  <w:r w:rsidRPr="002C4036">
                    <w:rPr>
                      <w:b/>
                      <w:color w:val="000000"/>
                      <w:spacing w:val="40"/>
                      <w:sz w:val="24"/>
                      <w:szCs w:val="24"/>
                    </w:rPr>
                    <w:t xml:space="preserve"> </w:t>
                  </w:r>
                  <w:r w:rsidRPr="002C4036">
                    <w:rPr>
                      <w:b/>
                      <w:color w:val="000000"/>
                      <w:sz w:val="24"/>
                      <w:szCs w:val="24"/>
                    </w:rPr>
                    <w:t>фінансових</w:t>
                  </w:r>
                  <w:r w:rsidRPr="002C4036">
                    <w:rPr>
                      <w:b/>
                      <w:color w:val="000000"/>
                      <w:spacing w:val="-4"/>
                      <w:sz w:val="24"/>
                      <w:szCs w:val="24"/>
                    </w:rPr>
                    <w:t xml:space="preserve"> </w:t>
                  </w:r>
                  <w:r w:rsidRPr="002C4036">
                    <w:rPr>
                      <w:b/>
                      <w:color w:val="000000"/>
                      <w:sz w:val="24"/>
                      <w:szCs w:val="24"/>
                    </w:rPr>
                    <w:t>питань: Сад С.І.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10" o:spid="_x0000_s1141" type="#_x0000_t202" style="position:absolute;left:0;text-align:left;margin-left:939.5pt;margin-top:-6.45pt;width:172.8pt;height:40.7pt;z-index:251652608;mso-position-horizontal-relative:pag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89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111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Приймальня</w:t>
                  </w:r>
                </w:p>
              </w:txbxContent>
            </v:textbox>
            <w10:wrap anchorx="page"/>
          </v:shape>
        </w:pict>
      </w:r>
      <w:r>
        <w:t>Директор</w:t>
      </w:r>
      <w:r>
        <w:rPr>
          <w:spacing w:val="-4"/>
        </w:rPr>
        <w:t xml:space="preserve"> </w:t>
      </w:r>
      <w:r>
        <w:rPr>
          <w:spacing w:val="-2"/>
        </w:rPr>
        <w:t xml:space="preserve">комерційний: </w:t>
      </w:r>
    </w:p>
    <w:p w:rsidR="00F60212" w:rsidRDefault="00F60212">
      <w:pPr>
        <w:pStyle w:val="Heading2"/>
        <w:spacing w:before="1"/>
        <w:ind w:left="13808"/>
      </w:pPr>
      <w:r>
        <w:rPr>
          <w:spacing w:val="-2"/>
        </w:rPr>
        <w:t>Карунас І.К.</w:t>
      </w:r>
    </w:p>
    <w:p w:rsidR="00F60212" w:rsidRDefault="00F60212">
      <w:pPr>
        <w:pStyle w:val="BodyText"/>
        <w:rPr>
          <w:sz w:val="20"/>
        </w:rPr>
      </w:pPr>
    </w:p>
    <w:p w:rsidR="00F60212" w:rsidRDefault="00F60212">
      <w:pPr>
        <w:pStyle w:val="BodyText"/>
        <w:spacing w:before="191"/>
        <w:rPr>
          <w:sz w:val="20"/>
        </w:rPr>
      </w:pPr>
      <w:r>
        <w:rPr>
          <w:noProof/>
          <w:lang w:val="en-US"/>
        </w:rPr>
        <w:pict>
          <v:shape id="docshape11" o:spid="_x0000_s1142" type="#_x0000_t202" style="position:absolute;margin-left:86.3pt;margin-top:22.45pt;width:151.35pt;height:40.7pt;z-index:-251654656;mso-wrap-distance-left:0;mso-wrap-distance-right:0;mso-position-horizontal-relative:page" fillcolor="#5db81d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669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Головний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механік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2" o:spid="_x0000_s1143" type="#_x0000_t202" style="position:absolute;margin-left:269.9pt;margin-top:22.45pt;width:172.8pt;height:40.7pt;z-index:-251653632;mso-wrap-distance-left:0;mso-wrap-distance-right:0;mso-position-horizontal-relative:page" fillcolor="#5db81d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264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Ремонтно-механічна</w:t>
                  </w:r>
                  <w:r>
                    <w:rPr>
                      <w:color w:val="000000"/>
                      <w:spacing w:val="22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майстерня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3" o:spid="_x0000_s1144" type="#_x0000_t202" style="position:absolute;margin-left:518.3pt;margin-top:36pt;width:172.8pt;height:40.8pt;z-index:-251652608;mso-wrap-distance-left:0;mso-wrap-distance-right:0;mso-position-horizontal-relative:page" fillcolor="#3faf46" strokecolor="#f6f9d4" strokeweight=".24pt">
            <v:textbox inset="0,0,0,0">
              <w:txbxContent>
                <w:p w:rsidR="00F60212" w:rsidRPr="002C4036" w:rsidRDefault="00F60212" w:rsidP="002C4036">
                  <w:pPr>
                    <w:pStyle w:val="BodyText"/>
                    <w:ind w:left="550"/>
                    <w:rPr>
                      <w:color w:val="000000"/>
                      <w:sz w:val="24"/>
                      <w:szCs w:val="24"/>
                    </w:rPr>
                  </w:pPr>
                  <w:r w:rsidRPr="002C4036">
                    <w:rPr>
                      <w:color w:val="000000"/>
                      <w:spacing w:val="-2"/>
                      <w:sz w:val="24"/>
                      <w:szCs w:val="24"/>
                    </w:rPr>
                    <w:t>Головний бухгалтер: Гордійчук С.М.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4" o:spid="_x0000_s1145" type="#_x0000_t202" style="position:absolute;margin-left:723.5pt;margin-top:36pt;width:172.8pt;height:40.8pt;z-index:-251651584;mso-wrap-distance-left:0;mso-wrap-distance-right:0;mso-position-horizontal-relative:page" fillcolor="#80d41a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9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Заступник</w:t>
                  </w:r>
                  <w:r>
                    <w:rPr>
                      <w:color w:val="000000"/>
                      <w:spacing w:val="3"/>
                    </w:rPr>
                    <w:t xml:space="preserve"> </w:t>
                  </w:r>
                  <w:r>
                    <w:rPr>
                      <w:color w:val="000000"/>
                    </w:rPr>
                    <w:t>директора</w:t>
                  </w:r>
                  <w:r>
                    <w:rPr>
                      <w:color w:val="000000"/>
                      <w:spacing w:val="4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комерційного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val="en-US"/>
        </w:rPr>
        <w:pict>
          <v:shape id="docshape15" o:spid="_x0000_s1146" type="#_x0000_t202" style="position:absolute;margin-left:939.5pt;margin-top:22.45pt;width:172.8pt;height:54.4pt;z-index:-251650560;mso-wrap-distance-left:0;mso-wrap-distance-right:0;mso-position-horizontal-relative:pag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spacing w:before="2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55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Корпоративний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секретар: Хомицький Я.П.</w:t>
                  </w:r>
                </w:p>
              </w:txbxContent>
            </v:textbox>
            <w10:wrap type="topAndBottom" anchorx="page"/>
          </v:shape>
        </w:pict>
      </w:r>
    </w:p>
    <w:p w:rsidR="00F60212" w:rsidRDefault="00F60212">
      <w:pPr>
        <w:tabs>
          <w:tab w:val="left" w:pos="4402"/>
          <w:tab w:val="left" w:pos="9370"/>
          <w:tab w:val="left" w:pos="13474"/>
          <w:tab w:val="left" w:pos="17794"/>
        </w:tabs>
        <w:ind w:left="730"/>
        <w:rPr>
          <w:position w:val="21"/>
          <w:sz w:val="20"/>
        </w:rPr>
      </w:pPr>
      <w:r>
        <w:rPr>
          <w:noProof/>
          <w:lang w:val="en-US"/>
        </w:rPr>
      </w:r>
      <w:r w:rsidRPr="008B6F64">
        <w:rPr>
          <w:position w:val="48"/>
          <w:sz w:val="20"/>
        </w:rPr>
        <w:pict>
          <v:shape id="docshape16" o:spid="_x0000_s1147" type="#_x0000_t202" style="width:151.35pt;height:40.8pt;mso-position-horizontal-relative:char;mso-position-vertical-relative:line" fillcolor="#5db81d" strokecolor="#f6f9d4" strokeweight=".24pt">
            <v:textbox inset="0,0,0,0">
              <w:txbxContent>
                <w:p w:rsidR="00F60212" w:rsidRDefault="00F60212">
                  <w:pPr>
                    <w:spacing w:before="137" w:line="232" w:lineRule="auto"/>
                    <w:ind w:left="868" w:hanging="423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2"/>
                      <w:sz w:val="24"/>
                    </w:rPr>
                    <w:t>Відділ</w:t>
                  </w:r>
                  <w:r>
                    <w:rPr>
                      <w:b/>
                      <w:color w:val="000000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головного технолога</w:t>
                  </w:r>
                </w:p>
              </w:txbxContent>
            </v:textbox>
            <w10:anchorlock/>
          </v:shape>
        </w:pict>
      </w:r>
      <w:r>
        <w:rPr>
          <w:position w:val="48"/>
          <w:sz w:val="20"/>
        </w:rPr>
        <w:tab/>
      </w:r>
      <w:r>
        <w:rPr>
          <w:noProof/>
          <w:lang w:val="en-US"/>
        </w:rPr>
      </w:r>
      <w:r w:rsidRPr="008B6F64">
        <w:rPr>
          <w:position w:val="49"/>
          <w:sz w:val="20"/>
        </w:rPr>
        <w:pict>
          <v:shape id="docshape17" o:spid="_x0000_s1148" type="#_x0000_t202" style="width:172.8pt;height:40.7pt;mso-position-horizontal-relative:char;mso-position-vertical-relative:line" fillcolor="#5db81d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56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Цех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приготування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шихти</w:t>
                  </w:r>
                </w:p>
              </w:txbxContent>
            </v:textbox>
            <w10:anchorlock/>
          </v:shape>
        </w:pict>
      </w:r>
      <w:r>
        <w:rPr>
          <w:position w:val="49"/>
          <w:sz w:val="20"/>
        </w:rPr>
        <w:tab/>
      </w:r>
      <w:r>
        <w:rPr>
          <w:noProof/>
          <w:lang w:val="en-US"/>
        </w:rPr>
      </w:r>
      <w:r w:rsidRPr="008B6F64">
        <w:rPr>
          <w:position w:val="21"/>
          <w:sz w:val="20"/>
        </w:rPr>
        <w:pict>
          <v:shape id="docshape18" o:spid="_x0000_s1149" type="#_x0000_t202" style="width:172.8pt;height:40.8pt;mso-position-horizontal-relative:char;mso-position-vertical-relative:line" fillcolor="#3faf46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59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Центральна</w:t>
                  </w:r>
                  <w:r>
                    <w:rPr>
                      <w:color w:val="000000"/>
                      <w:spacing w:val="3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бухгалтерія</w:t>
                  </w:r>
                </w:p>
              </w:txbxContent>
            </v:textbox>
            <w10:anchorlock/>
          </v:shape>
        </w:pict>
      </w:r>
      <w:r>
        <w:rPr>
          <w:position w:val="21"/>
          <w:sz w:val="20"/>
        </w:rPr>
        <w:tab/>
      </w:r>
      <w:r>
        <w:rPr>
          <w:noProof/>
          <w:lang w:val="en-US"/>
        </w:rPr>
      </w:r>
      <w:r w:rsidRPr="008B6F64">
        <w:rPr>
          <w:sz w:val="20"/>
        </w:rPr>
        <w:pict>
          <v:shape id="docshape19" o:spid="_x0000_s1150" type="#_x0000_t202" style="width:172.8pt;height:37.95pt;mso-position-horizontal-relative:char;mso-position-vertical-relative:line" fillcolor="#80d41a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63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11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Відділ </w:t>
                  </w:r>
                  <w:r>
                    <w:rPr>
                      <w:color w:val="000000"/>
                      <w:spacing w:val="-2"/>
                    </w:rPr>
                    <w:t>збуту</w:t>
                  </w:r>
                </w:p>
              </w:txbxContent>
            </v:textbox>
            <w10:anchorlock/>
          </v:shape>
        </w:pict>
      </w:r>
      <w:r>
        <w:rPr>
          <w:sz w:val="20"/>
        </w:rPr>
        <w:tab/>
      </w:r>
      <w:r>
        <w:rPr>
          <w:noProof/>
          <w:lang w:val="en-US"/>
        </w:rPr>
      </w:r>
      <w:r w:rsidRPr="008B6F64">
        <w:rPr>
          <w:position w:val="21"/>
          <w:sz w:val="20"/>
        </w:rPr>
        <w:pict>
          <v:shape id="docshape20" o:spid="_x0000_s1151" type="#_x0000_t202" style="width:172.8pt;height:40.8pt;mso-position-horizontal-relative:char;mso-position-vertical-relative:lin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42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технічного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контролю</w:t>
                  </w:r>
                </w:p>
              </w:txbxContent>
            </v:textbox>
            <w10:anchorlock/>
          </v:shape>
        </w:pict>
      </w:r>
    </w:p>
    <w:p w:rsidR="00F60212" w:rsidRDefault="00F60212">
      <w:pPr>
        <w:tabs>
          <w:tab w:val="left" w:pos="9370"/>
          <w:tab w:val="left" w:pos="17794"/>
        </w:tabs>
        <w:ind w:left="4402"/>
        <w:rPr>
          <w:sz w:val="20"/>
        </w:rPr>
      </w:pPr>
      <w:r>
        <w:rPr>
          <w:noProof/>
          <w:lang w:val="en-US"/>
        </w:rPr>
      </w:r>
      <w:r w:rsidRPr="008B6F64">
        <w:rPr>
          <w:position w:val="3"/>
          <w:sz w:val="20"/>
        </w:rPr>
        <w:pict>
          <v:shape id="docshape21" o:spid="_x0000_s1152" type="#_x0000_t202" style="width:172.8pt;height:40.7pt;mso-position-horizontal-relative:char;mso-position-vertical-relative:line" fillcolor="#77bc64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55"/>
                    <w:rPr>
                      <w:color w:val="000000"/>
                      <w:sz w:val="20"/>
                    </w:rPr>
                  </w:pPr>
                </w:p>
                <w:p w:rsidR="00F60212" w:rsidRDefault="00F60212">
                  <w:pPr>
                    <w:ind w:left="7" w:right="85"/>
                    <w:jc w:val="center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pacing w:val="-2"/>
                      <w:sz w:val="20"/>
                    </w:rPr>
                    <w:t>Енергоцех</w:t>
                  </w:r>
                </w:p>
              </w:txbxContent>
            </v:textbox>
            <w10:anchorlock/>
          </v:shape>
        </w:pict>
      </w:r>
      <w:r>
        <w:rPr>
          <w:position w:val="3"/>
          <w:sz w:val="20"/>
        </w:rPr>
        <w:tab/>
      </w:r>
      <w:r>
        <w:rPr>
          <w:noProof/>
          <w:lang w:val="en-US"/>
        </w:rPr>
      </w:r>
      <w:r w:rsidRPr="00FC6BC1">
        <w:rPr>
          <w:position w:val="3"/>
          <w:sz w:val="20"/>
        </w:rPr>
        <w:pict>
          <v:shape id="docshape22" o:spid="_x0000_s1153" type="#_x0000_t202" style="width:172.8pt;height:40.7pt;mso-position-horizontal-relative:char;mso-position-vertical-relative:line" fillcolor="#3faf46" strokecolor="#f6f9d4" strokeweight=".24pt">
            <v:textbox inset="0,0,0,0">
              <w:txbxContent>
                <w:p w:rsidR="00F60212" w:rsidRDefault="00F60212">
                  <w:pPr>
                    <w:spacing w:before="134" w:line="232" w:lineRule="auto"/>
                    <w:ind w:left="909" w:hanging="456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Відділ</w:t>
                  </w:r>
                  <w:r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розрахунків</w:t>
                  </w:r>
                  <w:r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</w:rPr>
                    <w:t>з оплати праці</w:t>
                  </w:r>
                </w:p>
              </w:txbxContent>
            </v:textbox>
            <w10:anchorlock/>
          </v:shape>
        </w:pict>
      </w:r>
      <w:r>
        <w:rPr>
          <w:position w:val="3"/>
          <w:sz w:val="20"/>
        </w:rPr>
        <w:tab/>
      </w:r>
      <w:r>
        <w:rPr>
          <w:noProof/>
          <w:lang w:val="en-US"/>
        </w:rPr>
      </w:r>
      <w:r w:rsidRPr="008B6F64">
        <w:rPr>
          <w:sz w:val="20"/>
        </w:rPr>
        <w:pict>
          <v:shape id="docshape23" o:spid="_x0000_s1154" type="#_x0000_t202" style="width:172.8pt;height:40.8pt;mso-position-horizontal-relative:char;mso-position-vertical-relative:lin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23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охорони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</w:rPr>
                    <w:t>праці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та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екології</w:t>
                  </w:r>
                </w:p>
              </w:txbxContent>
            </v:textbox>
            <w10:anchorlock/>
          </v:shape>
        </w:pict>
      </w:r>
    </w:p>
    <w:p w:rsidR="00F60212" w:rsidRDefault="00F60212">
      <w:pPr>
        <w:pStyle w:val="BodyText"/>
        <w:spacing w:before="2"/>
        <w:rPr>
          <w:sz w:val="16"/>
        </w:rPr>
      </w:pPr>
    </w:p>
    <w:p w:rsidR="00F60212" w:rsidRDefault="00F60212">
      <w:pPr>
        <w:pStyle w:val="BodyText"/>
        <w:rPr>
          <w:sz w:val="16"/>
        </w:rPr>
        <w:sectPr w:rsidR="00F60212">
          <w:type w:val="continuous"/>
          <w:pgSz w:w="23820" w:h="16840" w:orient="landscape"/>
          <w:pgMar w:top="1060" w:right="850" w:bottom="280" w:left="992" w:header="720" w:footer="720" w:gutter="0"/>
          <w:cols w:space="720"/>
        </w:sectPr>
      </w:pPr>
    </w:p>
    <w:p w:rsidR="00F60212" w:rsidRDefault="00F60212">
      <w:pPr>
        <w:pStyle w:val="Heading2"/>
        <w:spacing w:before="93"/>
        <w:ind w:left="1011"/>
      </w:pPr>
      <w:r>
        <w:rPr>
          <w:spacing w:val="-2"/>
        </w:rPr>
        <w:t>Головний</w:t>
      </w:r>
      <w:r>
        <w:rPr>
          <w:spacing w:val="-11"/>
        </w:rPr>
        <w:t xml:space="preserve"> </w:t>
      </w:r>
      <w:r>
        <w:rPr>
          <w:spacing w:val="-2"/>
        </w:rPr>
        <w:t>енергетик</w:t>
      </w:r>
    </w:p>
    <w:p w:rsidR="00F60212" w:rsidRDefault="00F60212">
      <w:pPr>
        <w:pStyle w:val="BodyText"/>
        <w:spacing w:before="115"/>
      </w:pPr>
      <w:r>
        <w:rPr>
          <w:b w:val="0"/>
        </w:rPr>
        <w:br w:type="column"/>
      </w:r>
    </w:p>
    <w:p w:rsidR="00F60212" w:rsidRDefault="00F60212">
      <w:pPr>
        <w:pStyle w:val="BodyText"/>
        <w:ind w:left="1011"/>
      </w:pPr>
      <w:r>
        <w:rPr>
          <w:noProof/>
          <w:lang w:val="en-US"/>
        </w:rPr>
        <w:pict>
          <v:shape id="docshape24" o:spid="_x0000_s1155" type="#_x0000_t202" style="position:absolute;left:0;text-align:left;margin-left:86.3pt;margin-top:107.1pt;width:151.35pt;height:40.8pt;z-index:251644416;mso-position-horizontal-relative:page" fillcolor="#3faf46" strokecolor="#f6f9d4" strokeweight=".24pt">
            <v:textbox inset="0,0,0,0">
              <w:txbxContent>
                <w:p w:rsidR="00F60212" w:rsidRPr="00391AAD" w:rsidRDefault="00F60212">
                  <w:pPr>
                    <w:spacing w:before="137" w:line="232" w:lineRule="auto"/>
                    <w:ind w:left="499" w:right="549" w:hanging="27"/>
                    <w:rPr>
                      <w:b/>
                      <w:color w:val="000000"/>
                      <w:sz w:val="24"/>
                    </w:rPr>
                  </w:pPr>
                  <w:r w:rsidRPr="00391AAD">
                    <w:rPr>
                      <w:color w:val="000000"/>
                      <w:sz w:val="24"/>
                    </w:rPr>
                    <w:t>Цех</w:t>
                  </w:r>
                  <w:r w:rsidRPr="00391AAD"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 w:rsidRPr="00391AAD">
                    <w:rPr>
                      <w:b/>
                      <w:color w:val="000000"/>
                      <w:sz w:val="24"/>
                    </w:rPr>
                    <w:t xml:space="preserve">склотарного </w:t>
                  </w:r>
                  <w:r w:rsidRPr="00391AAD">
                    <w:rPr>
                      <w:b/>
                      <w:color w:val="000000"/>
                      <w:sz w:val="24"/>
                      <w:shd w:val="clear" w:color="auto" w:fill="80D41A"/>
                    </w:rPr>
                    <w:t>виробництва</w:t>
                  </w:r>
                  <w:r w:rsidRPr="00391AAD">
                    <w:rPr>
                      <w:b/>
                      <w:color w:val="000000"/>
                      <w:spacing w:val="-9"/>
                      <w:sz w:val="24"/>
                    </w:rPr>
                    <w:t xml:space="preserve"> </w:t>
                  </w:r>
                  <w:r w:rsidRPr="00391AAD">
                    <w:rPr>
                      <w:b/>
                      <w:color w:val="000000"/>
                      <w:spacing w:val="-5"/>
                      <w:sz w:val="24"/>
                    </w:rPr>
                    <w:t>г/с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5" o:spid="_x0000_s1156" type="#_x0000_t202" style="position:absolute;left:0;text-align:left;margin-left:939.5pt;margin-top:107.1pt;width:172.8pt;height:40.8pt;z-index:251650560;mso-position-horizontal-relative:pag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472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Ремонтно-будівельний</w:t>
                  </w:r>
                  <w:r>
                    <w:rPr>
                      <w:color w:val="000000"/>
                      <w:spacing w:val="14"/>
                    </w:rPr>
                    <w:t xml:space="preserve"> </w:t>
                  </w:r>
                  <w:r>
                    <w:rPr>
                      <w:color w:val="000000"/>
                      <w:spacing w:val="-5"/>
                    </w:rPr>
                    <w:t>цех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6" o:spid="_x0000_s1157" type="#_x0000_t202" style="position:absolute;left:0;text-align:left;margin-left:939.5pt;margin-top:-15.05pt;width:172.8pt;height:40.8pt;z-index:251651584;mso-position-horizontal-relative:pag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86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Транспортний</w:t>
                  </w:r>
                  <w:r>
                    <w:rPr>
                      <w:color w:val="000000"/>
                      <w:spacing w:val="-9"/>
                    </w:rPr>
                    <w:t xml:space="preserve"> </w:t>
                  </w:r>
                  <w:r>
                    <w:rPr>
                      <w:color w:val="000000"/>
                      <w:spacing w:val="-5"/>
                    </w:rPr>
                    <w:t>цех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7" o:spid="_x0000_s1158" type="#_x0000_t202" style="position:absolute;left:0;text-align:left;margin-left:723.5pt;margin-top:-42.2pt;width:172.8pt;height:40.8pt;z-index:-251655680;mso-position-horizontal-relative:page" fillcolor="#80d41a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612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Склад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</w:rPr>
                    <w:t>готової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продукції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8" o:spid="_x0000_s1159" type="#_x0000_t202" style="position:absolute;left:0;text-align:left;margin-left:518.3pt;margin-top:107.1pt;width:172.8pt;height:40.8pt;z-index:251653632;mso-position-horizontal-relative:page" fillcolor="#3faf46" strokecolor="#f6f9d4" strokeweight=".24pt">
            <v:textbox inset="0,0,0,0">
              <w:txbxContent>
                <w:p w:rsidR="00F60212" w:rsidRPr="00391AAD" w:rsidRDefault="00F60212">
                  <w:pPr>
                    <w:spacing w:before="264"/>
                    <w:ind w:left="424"/>
                    <w:rPr>
                      <w:b/>
                      <w:color w:val="000000"/>
                      <w:sz w:val="24"/>
                    </w:rPr>
                  </w:pPr>
                  <w:r w:rsidRPr="00391AAD">
                    <w:rPr>
                      <w:color w:val="000000"/>
                      <w:sz w:val="24"/>
                    </w:rPr>
                    <w:t>Комп’ютерний</w:t>
                  </w:r>
                  <w:r w:rsidRPr="00391AAD">
                    <w:rPr>
                      <w:b/>
                      <w:color w:val="000000"/>
                      <w:spacing w:val="-13"/>
                      <w:sz w:val="24"/>
                    </w:rPr>
                    <w:t xml:space="preserve"> </w:t>
                  </w:r>
                  <w:r w:rsidRPr="00391AAD">
                    <w:rPr>
                      <w:b/>
                      <w:color w:val="000000"/>
                      <w:spacing w:val="-2"/>
                      <w:sz w:val="24"/>
                    </w:rPr>
                    <w:t>відділ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US"/>
        </w:rPr>
        <w:pict>
          <v:shape id="docshape29" o:spid="_x0000_s1160" type="#_x0000_t202" style="position:absolute;left:0;text-align:left;margin-left:519.5pt;margin-top:-1.5pt;width:172.8pt;height:40.8pt;z-index:251654656;mso-position-horizontal-relative:page" fillcolor="#3faf46" strokecolor="#f6f9d4" strokeweight=".24pt">
            <v:textbox inset="0,0,0,0">
              <w:txbxContent>
                <w:p w:rsidR="00F60212" w:rsidRPr="00391AAD" w:rsidRDefault="00F60212">
                  <w:pPr>
                    <w:spacing w:before="264"/>
                    <w:ind w:left="667"/>
                    <w:rPr>
                      <w:b/>
                      <w:color w:val="000000"/>
                      <w:sz w:val="24"/>
                    </w:rPr>
                  </w:pPr>
                  <w:r w:rsidRPr="00391AAD">
                    <w:rPr>
                      <w:color w:val="000000"/>
                      <w:sz w:val="24"/>
                    </w:rPr>
                    <w:t xml:space="preserve">Відділ </w:t>
                  </w:r>
                  <w:r w:rsidRPr="00391AAD">
                    <w:rPr>
                      <w:b/>
                      <w:color w:val="000000"/>
                      <w:spacing w:val="-2"/>
                      <w:sz w:val="24"/>
                    </w:rPr>
                    <w:t>економіки</w:t>
                  </w:r>
                </w:p>
              </w:txbxContent>
            </v:textbox>
            <w10:wrap anchorx="page"/>
          </v:shape>
        </w:pict>
      </w:r>
      <w:r>
        <w:rPr>
          <w:spacing w:val="-2"/>
        </w:rPr>
        <w:t>Електромайстерня</w:t>
      </w:r>
    </w:p>
    <w:p w:rsidR="00F60212" w:rsidRDefault="00F60212">
      <w:pPr>
        <w:pStyle w:val="BodyText"/>
        <w:sectPr w:rsidR="00F60212">
          <w:type w:val="continuous"/>
          <w:pgSz w:w="23820" w:h="16840" w:orient="landscape"/>
          <w:pgMar w:top="1060" w:right="850" w:bottom="280" w:left="992" w:header="720" w:footer="720" w:gutter="0"/>
          <w:cols w:num="2" w:space="720" w:equalWidth="0">
            <w:col w:w="3439" w:space="797"/>
            <w:col w:w="17742"/>
          </w:cols>
        </w:sectPr>
      </w:pPr>
    </w:p>
    <w:p w:rsidR="00F60212" w:rsidRDefault="00F60212">
      <w:pPr>
        <w:pStyle w:val="BodyText"/>
        <w:rPr>
          <w:sz w:val="20"/>
        </w:rPr>
      </w:pPr>
      <w:r>
        <w:rPr>
          <w:noProof/>
          <w:lang w:val="en-US"/>
        </w:rPr>
        <w:pict>
          <v:shape id="docshape132" o:spid="_x0000_s1161" type="#_x0000_t202" style="position:absolute;margin-left:269.9pt;margin-top:773.75pt;width:172.8pt;height:40.7pt;z-index:251641344;mso-position-horizontal-relative:page;mso-position-vertical-relative:page" fillcolor="#3faf46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89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60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Виробнича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лабораторія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3" o:spid="_x0000_s1162" type="#_x0000_t202" style="position:absolute;margin-left:86.3pt;margin-top:732.95pt;width:151.35pt;height:40.8pt;z-index:251642368;mso-position-horizontal-relative:page;mso-position-vertical-relative:page" fillcolor="#3faf46" strokecolor="#f6f9d4" strokeweight=".24pt">
            <v:textbox inset="0,0,0,0">
              <w:txbxContent>
                <w:p w:rsidR="00F60212" w:rsidRPr="00391AAD" w:rsidRDefault="00F60212">
                  <w:pPr>
                    <w:spacing w:before="137" w:line="232" w:lineRule="auto"/>
                    <w:ind w:left="55" w:right="759"/>
                    <w:rPr>
                      <w:b/>
                      <w:color w:val="000000"/>
                      <w:sz w:val="24"/>
                    </w:rPr>
                  </w:pPr>
                  <w:r w:rsidRPr="00391AAD">
                    <w:rPr>
                      <w:color w:val="000000"/>
                      <w:sz w:val="24"/>
                    </w:rPr>
                    <w:t>ВТВ, сектор управління</w:t>
                  </w:r>
                  <w:r w:rsidRPr="00391AAD"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 w:rsidRPr="00391AAD">
                    <w:rPr>
                      <w:b/>
                      <w:color w:val="000000"/>
                      <w:sz w:val="24"/>
                    </w:rPr>
                    <w:t>якістю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4" o:spid="_x0000_s1163" type="#_x0000_t202" style="position:absolute;margin-left:86.3pt;margin-top:678.7pt;width:151.35pt;height:40.8pt;z-index:251643392;mso-position-horizontal-relative:page;mso-position-vertical-relative:page" fillcolor="#3faf46" strokecolor="#f6f9d4" strokeweight=".24pt">
            <v:textbox inset="0,0,0,0">
              <w:txbxContent>
                <w:p w:rsidR="00F60212" w:rsidRPr="00391AAD" w:rsidRDefault="00F60212">
                  <w:pPr>
                    <w:spacing w:before="137" w:line="232" w:lineRule="auto"/>
                    <w:ind w:left="482" w:right="559" w:hanging="10"/>
                    <w:rPr>
                      <w:b/>
                      <w:color w:val="000000"/>
                      <w:sz w:val="24"/>
                    </w:rPr>
                  </w:pPr>
                  <w:r w:rsidRPr="00391AAD">
                    <w:rPr>
                      <w:color w:val="000000"/>
                      <w:sz w:val="24"/>
                    </w:rPr>
                    <w:t>Цех</w:t>
                  </w:r>
                  <w:r w:rsidRPr="00391AAD">
                    <w:rPr>
                      <w:b/>
                      <w:color w:val="000000"/>
                      <w:spacing w:val="-17"/>
                      <w:sz w:val="24"/>
                    </w:rPr>
                    <w:t xml:space="preserve"> </w:t>
                  </w:r>
                  <w:r w:rsidRPr="00391AAD">
                    <w:rPr>
                      <w:b/>
                      <w:color w:val="000000"/>
                      <w:sz w:val="24"/>
                    </w:rPr>
                    <w:t>склотарного виробництва</w:t>
                  </w:r>
                  <w:r w:rsidRPr="00391AAD">
                    <w:rPr>
                      <w:b/>
                      <w:color w:val="000000"/>
                      <w:spacing w:val="-9"/>
                      <w:sz w:val="24"/>
                    </w:rPr>
                    <w:t xml:space="preserve"> </w:t>
                  </w:r>
                  <w:r w:rsidRPr="00391AAD">
                    <w:rPr>
                      <w:b/>
                      <w:color w:val="000000"/>
                      <w:spacing w:val="-5"/>
                      <w:sz w:val="24"/>
                    </w:rPr>
                    <w:t>х/с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5" o:spid="_x0000_s1164" type="#_x0000_t202" style="position:absolute;margin-left:939.5pt;margin-top:746.65pt;width:172.8pt;height:40.7pt;z-index:251645440;mso-position-horizontal-relative:page;mso-position-vertical-relative:pag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89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76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Житлово-комунальне</w:t>
                  </w:r>
                  <w:r>
                    <w:rPr>
                      <w:color w:val="000000"/>
                      <w:spacing w:val="21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господарство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6" o:spid="_x0000_s1165" type="#_x0000_t202" style="position:absolute;margin-left:723.5pt;margin-top:719.4pt;width:172.8pt;height:40.8pt;z-index:251646464;mso-position-horizontal-relative:page;mso-position-vertical-relative:page" fillcolor="#80d41a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1079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2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кадрів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7" o:spid="_x0000_s1166" type="#_x0000_t202" style="position:absolute;margin-left:269.9pt;margin-top:705.85pt;width:172.8pt;height:40.8pt;z-index:251647488;mso-position-horizontal-relative:page;mso-position-vertical-relative:page" fillcolor="#3faf46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28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Відділ</w:t>
                  </w:r>
                  <w:r>
                    <w:rPr>
                      <w:color w:val="000000"/>
                      <w:spacing w:val="-6"/>
                    </w:rPr>
                    <w:t xml:space="preserve"> </w:t>
                  </w:r>
                  <w:r>
                    <w:rPr>
                      <w:color w:val="000000"/>
                    </w:rPr>
                    <w:t>головного</w:t>
                  </w:r>
                  <w:r>
                    <w:rPr>
                      <w:color w:val="000000"/>
                      <w:spacing w:val="-10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конструктора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8" o:spid="_x0000_s1167" type="#_x0000_t202" style="position:absolute;margin-left:269.9pt;margin-top:651.5pt;width:172.8pt;height:40.8pt;z-index:251648512;mso-position-horizontal-relative:page;mso-position-vertical-relative:page" fillcolor="#3faf46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203" w:line="232" w:lineRule="auto"/>
                    <w:ind w:left="880" w:hanging="22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Майстерня</w:t>
                  </w:r>
                  <w:r>
                    <w:rPr>
                      <w:color w:val="000000"/>
                      <w:spacing w:val="-13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реставрації </w:t>
                  </w:r>
                  <w:r>
                    <w:rPr>
                      <w:color w:val="000000"/>
                      <w:spacing w:val="-2"/>
                    </w:rPr>
                    <w:t>формокомплектів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en-US"/>
        </w:rPr>
        <w:pict>
          <v:shape id="docshape139" o:spid="_x0000_s1168" type="#_x0000_t202" style="position:absolute;margin-left:939.5pt;margin-top:678.7pt;width:172.8pt;height:40.8pt;z-index:251649536;mso-position-horizontal-relative:page;mso-position-vertical-relative:pag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right="8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Гофроцех</w:t>
                  </w:r>
                </w:p>
              </w:txbxContent>
            </v:textbox>
            <w10:wrap anchorx="page" anchory="page"/>
          </v:shape>
        </w:pict>
      </w:r>
    </w:p>
    <w:p w:rsidR="00F60212" w:rsidRDefault="00F60212">
      <w:pPr>
        <w:pStyle w:val="BodyText"/>
        <w:spacing w:before="115" w:after="1"/>
        <w:rPr>
          <w:sz w:val="20"/>
        </w:rPr>
      </w:pPr>
    </w:p>
    <w:p w:rsidR="00F60212" w:rsidRDefault="00F60212">
      <w:pPr>
        <w:tabs>
          <w:tab w:val="left" w:pos="9394"/>
          <w:tab w:val="left" w:pos="17794"/>
        </w:tabs>
        <w:ind w:left="4402"/>
        <w:rPr>
          <w:position w:val="27"/>
          <w:sz w:val="20"/>
        </w:rPr>
      </w:pPr>
      <w:r>
        <w:rPr>
          <w:noProof/>
          <w:lang w:val="en-US"/>
        </w:rPr>
      </w:r>
      <w:r w:rsidRPr="00FC6BC1">
        <w:rPr>
          <w:position w:val="27"/>
          <w:sz w:val="20"/>
        </w:rPr>
        <w:pict>
          <v:shape id="docshape140" o:spid="_x0000_s1169" type="#_x0000_t202" style="width:172.8pt;height:40.7pt;mso-position-horizontal-relative:char;mso-position-vertical-relative:line" fillcolor="#3faf46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78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441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</w:rPr>
                    <w:t>Виробнича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дільниця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  <w:spacing w:val="-4"/>
                    </w:rPr>
                    <w:t>КВПі</w:t>
                  </w:r>
                  <w:r>
                    <w:rPr>
                      <w:color w:val="000000"/>
                      <w:spacing w:val="-4"/>
                      <w:sz w:val="20"/>
                    </w:rPr>
                    <w:t>А</w:t>
                  </w:r>
                </w:p>
              </w:txbxContent>
            </v:textbox>
            <w10:anchorlock/>
          </v:shape>
        </w:pict>
      </w:r>
      <w:r>
        <w:rPr>
          <w:position w:val="27"/>
          <w:sz w:val="20"/>
        </w:rPr>
        <w:tab/>
      </w:r>
      <w:r>
        <w:rPr>
          <w:noProof/>
          <w:lang w:val="en-US"/>
        </w:rPr>
      </w:r>
      <w:r w:rsidRPr="008B6F64">
        <w:rPr>
          <w:sz w:val="20"/>
        </w:rPr>
        <w:pict>
          <v:shape id="docshape141" o:spid="_x0000_s1170" type="#_x0000_t202" style="width:172.8pt;height:40.7pt;mso-position-horizontal-relative:char;mso-position-vertical-relative:line" fillcolor="#3faf46" strokecolor="#f6f9d4" strokeweight=".24pt">
            <v:textbox inset="0,0,0,0">
              <w:txbxContent>
                <w:p w:rsidR="00F60212" w:rsidRDefault="00F60212">
                  <w:pPr>
                    <w:spacing w:before="262"/>
                    <w:ind w:left="573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Юридичний</w:t>
                  </w:r>
                  <w:r>
                    <w:rPr>
                      <w:b/>
                      <w:color w:val="000000"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відділ</w:t>
                  </w:r>
                </w:p>
              </w:txbxContent>
            </v:textbox>
            <w10:anchorlock/>
          </v:shape>
        </w:pict>
      </w:r>
      <w:r>
        <w:rPr>
          <w:sz w:val="20"/>
        </w:rPr>
        <w:tab/>
      </w:r>
      <w:r>
        <w:rPr>
          <w:noProof/>
          <w:lang w:val="en-US"/>
        </w:rPr>
      </w:r>
      <w:r w:rsidRPr="008B6F64">
        <w:rPr>
          <w:position w:val="27"/>
          <w:sz w:val="20"/>
        </w:rPr>
        <w:pict>
          <v:shape id="docshape142" o:spid="_x0000_s1171" type="#_x0000_t202" style="width:172.8pt;height:40.7pt;mso-position-horizontal-relative:char;mso-position-vertical-relative:line" fillcolor="#00a833" strokecolor="#f6f9d4" strokeweight=".24pt">
            <v:textbox inset="0,0,0,0">
              <w:txbxContent>
                <w:p w:rsidR="00F60212" w:rsidRDefault="00F60212">
                  <w:pPr>
                    <w:pStyle w:val="BodyText"/>
                    <w:spacing w:before="92"/>
                    <w:rPr>
                      <w:color w:val="000000"/>
                    </w:rPr>
                  </w:pPr>
                </w:p>
                <w:p w:rsidR="00F60212" w:rsidRDefault="00F60212">
                  <w:pPr>
                    <w:pStyle w:val="BodyText"/>
                    <w:ind w:left="36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Мехтранспортний</w:t>
                  </w:r>
                  <w:r>
                    <w:rPr>
                      <w:color w:val="000000"/>
                      <w:spacing w:val="-6"/>
                    </w:rPr>
                    <w:t xml:space="preserve"> </w:t>
                  </w:r>
                  <w:r>
                    <w:rPr>
                      <w:color w:val="000000"/>
                    </w:rPr>
                    <w:t>цех</w:t>
                  </w:r>
                  <w:r>
                    <w:rPr>
                      <w:color w:val="000000"/>
                      <w:spacing w:val="-2"/>
                    </w:rPr>
                    <w:t xml:space="preserve"> (гараж)</w:t>
                  </w:r>
                </w:p>
              </w:txbxContent>
            </v:textbox>
            <w10:anchorlock/>
          </v:shape>
        </w:pict>
      </w:r>
    </w:p>
    <w:sectPr w:rsidR="00F60212" w:rsidSect="005B2EE4">
      <w:type w:val="continuous"/>
      <w:pgSz w:w="23820" w:h="16840" w:orient="landscape"/>
      <w:pgMar w:top="106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E4"/>
    <w:rsid w:val="001A2D77"/>
    <w:rsid w:val="002B0458"/>
    <w:rsid w:val="002C4036"/>
    <w:rsid w:val="00360525"/>
    <w:rsid w:val="00391AAD"/>
    <w:rsid w:val="004818D2"/>
    <w:rsid w:val="005B2EE4"/>
    <w:rsid w:val="00756F13"/>
    <w:rsid w:val="007B5618"/>
    <w:rsid w:val="008B6F64"/>
    <w:rsid w:val="009F7C78"/>
    <w:rsid w:val="00A416EF"/>
    <w:rsid w:val="00DC09B4"/>
    <w:rsid w:val="00E0206F"/>
    <w:rsid w:val="00E23195"/>
    <w:rsid w:val="00E637F6"/>
    <w:rsid w:val="00E763E0"/>
    <w:rsid w:val="00F60212"/>
    <w:rsid w:val="00FC3E4A"/>
    <w:rsid w:val="00FC6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E4"/>
    <w:pPr>
      <w:widowControl w:val="0"/>
      <w:autoSpaceDE w:val="0"/>
      <w:autoSpaceDN w:val="0"/>
    </w:pPr>
    <w:rPr>
      <w:rFonts w:ascii="Arial" w:hAnsi="Arial" w:cs="Arial"/>
      <w:lang w:val="uk-UA"/>
    </w:rPr>
  </w:style>
  <w:style w:type="paragraph" w:styleId="Heading1">
    <w:name w:val="heading 1"/>
    <w:basedOn w:val="Normal"/>
    <w:link w:val="Heading1Char"/>
    <w:uiPriority w:val="99"/>
    <w:qFormat/>
    <w:rsid w:val="005B2EE4"/>
    <w:pPr>
      <w:ind w:right="83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5B2EE4"/>
    <w:pPr>
      <w:spacing w:before="137"/>
      <w:ind w:left="5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416EF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416EF"/>
    <w:rPr>
      <w:rFonts w:ascii="Cambria" w:hAnsi="Cambria" w:cs="Times New Roman"/>
      <w:b/>
      <w:bCs/>
      <w:i/>
      <w:iCs/>
      <w:sz w:val="28"/>
      <w:szCs w:val="28"/>
      <w:lang w:val="uk-UA"/>
    </w:rPr>
  </w:style>
  <w:style w:type="paragraph" w:styleId="BodyText">
    <w:name w:val="Body Text"/>
    <w:basedOn w:val="Normal"/>
    <w:link w:val="BodyTextChar"/>
    <w:uiPriority w:val="99"/>
    <w:rsid w:val="005B2EE4"/>
    <w:rPr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416EF"/>
    <w:rPr>
      <w:rFonts w:ascii="Arial" w:hAnsi="Arial" w:cs="Arial"/>
      <w:lang w:val="uk-UA"/>
    </w:rPr>
  </w:style>
  <w:style w:type="paragraph" w:styleId="ListParagraph">
    <w:name w:val="List Paragraph"/>
    <w:basedOn w:val="Normal"/>
    <w:uiPriority w:val="99"/>
    <w:qFormat/>
    <w:rsid w:val="005B2EE4"/>
  </w:style>
  <w:style w:type="paragraph" w:customStyle="1" w:styleId="TableParagraph">
    <w:name w:val="Table Paragraph"/>
    <w:basedOn w:val="Normal"/>
    <w:uiPriority w:val="99"/>
    <w:rsid w:val="005B2E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71</Words>
  <Characters>405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˚! 2026  "˚_28012026.odp</dc:title>
  <dc:subject/>
  <dc:creator>Ekonomika</dc:creator>
  <cp:keywords/>
  <dc:description/>
  <cp:lastModifiedBy>ekonomika3</cp:lastModifiedBy>
  <cp:revision>7</cp:revision>
  <dcterms:created xsi:type="dcterms:W3CDTF">2026-08-30T11:42:00Z</dcterms:created>
  <dcterms:modified xsi:type="dcterms:W3CDTF">2026-08-31T05:58:00Z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Producer">
    <vt:lpwstr>3-Heights(TM) PDF Security Shell 4.8.25.2 (http://www.pdf-tools.com)</vt:lpwstr>
  </property>
</Properties>
</file>